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CEA03AB" w:rsidR="00F342EA" w:rsidRDefault="00C70CB4" w:rsidP="00CA5379">
      <w:pPr>
        <w:spacing w:after="0" w:line="360" w:lineRule="auto"/>
        <w:rPr>
          <w:noProof/>
          <w:lang w:eastAsia="lt-LT"/>
        </w:rPr>
      </w:pPr>
      <w:r w:rsidRPr="00C70CB4">
        <w:rPr>
          <w:noProof/>
          <w:lang w:eastAsia="lt-LT"/>
        </w:rPr>
        <w:drawing>
          <wp:inline distT="0" distB="0" distL="0" distR="0" wp14:anchorId="789B9B4C" wp14:editId="69917DD2">
            <wp:extent cx="4311650" cy="3879947"/>
            <wp:effectExtent l="0" t="0" r="0" b="6350"/>
            <wp:docPr id="938008723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008723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16254" cy="388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4A238C8" w:rsidR="00F342EA" w:rsidRDefault="00C70CB4" w:rsidP="00CA5379">
      <w:pPr>
        <w:spacing w:after="0" w:line="360" w:lineRule="auto"/>
        <w:rPr>
          <w:noProof/>
          <w:lang w:eastAsia="lt-LT"/>
        </w:rPr>
      </w:pPr>
      <w:r w:rsidRPr="00C70CB4">
        <w:rPr>
          <w:noProof/>
          <w:lang w:eastAsia="lt-LT"/>
        </w:rPr>
        <w:drawing>
          <wp:inline distT="0" distB="0" distL="0" distR="0" wp14:anchorId="3E693583" wp14:editId="35EF881F">
            <wp:extent cx="4610100" cy="3924661"/>
            <wp:effectExtent l="0" t="0" r="0" b="0"/>
            <wp:docPr id="150924677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24677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9282" cy="394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40BF43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121F75D">
                <wp:simplePos x="0" y="0"/>
                <wp:positionH relativeFrom="margin">
                  <wp:posOffset>2348864</wp:posOffset>
                </wp:positionH>
                <wp:positionV relativeFrom="paragraph">
                  <wp:posOffset>1822450</wp:posOffset>
                </wp:positionV>
                <wp:extent cx="88900" cy="1879600"/>
                <wp:effectExtent l="76200" t="38100" r="254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900" cy="187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ED9F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4.95pt;margin-top:143.5pt;width:7pt;height:14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70CB4" w:rsidRPr="00C70CB4">
        <w:rPr>
          <w:noProof/>
        </w:rPr>
        <w:drawing>
          <wp:inline distT="0" distB="0" distL="0" distR="0" wp14:anchorId="59A5BA46" wp14:editId="0CCED0CC">
            <wp:extent cx="3816350" cy="3517393"/>
            <wp:effectExtent l="0" t="0" r="0" b="6985"/>
            <wp:docPr id="176321108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21108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3283" cy="3523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B1F6DD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70CB4" w:rsidRPr="00C70CB4">
        <w:rPr>
          <w:rFonts w:ascii="Verdana" w:hAnsi="Verdana"/>
          <w:b/>
          <w:bCs/>
          <w:i/>
          <w:iCs/>
          <w:sz w:val="18"/>
          <w:szCs w:val="18"/>
        </w:rPr>
        <w:t>4167/0300:85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07502" w14:textId="77777777" w:rsidR="000B726E" w:rsidRDefault="000B726E" w:rsidP="003B25C1">
      <w:pPr>
        <w:spacing w:after="0" w:line="240" w:lineRule="auto"/>
      </w:pPr>
      <w:r>
        <w:separator/>
      </w:r>
    </w:p>
  </w:endnote>
  <w:endnote w:type="continuationSeparator" w:id="0">
    <w:p w14:paraId="6D170AEF" w14:textId="77777777" w:rsidR="000B726E" w:rsidRDefault="000B726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B4182" w14:textId="77777777" w:rsidR="000B726E" w:rsidRDefault="000B726E" w:rsidP="003B25C1">
      <w:pPr>
        <w:spacing w:after="0" w:line="240" w:lineRule="auto"/>
      </w:pPr>
      <w:r>
        <w:separator/>
      </w:r>
    </w:p>
  </w:footnote>
  <w:footnote w:type="continuationSeparator" w:id="0">
    <w:p w14:paraId="3630CD8A" w14:textId="77777777" w:rsidR="000B726E" w:rsidRDefault="000B726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726E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2FC5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0CB4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2025-06-12T06:03:00Z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