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F8863E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326080C" w:rsidR="00F342EA" w:rsidRDefault="005D3B9C" w:rsidP="00CA5379">
      <w:pPr>
        <w:spacing w:after="0" w:line="360" w:lineRule="auto"/>
        <w:rPr>
          <w:noProof/>
          <w:lang w:eastAsia="lt-LT"/>
        </w:rPr>
      </w:pPr>
      <w:r w:rsidRPr="005D3B9C">
        <w:rPr>
          <w:noProof/>
          <w:lang w:eastAsia="lt-LT"/>
        </w:rPr>
        <w:drawing>
          <wp:inline distT="0" distB="0" distL="0" distR="0" wp14:anchorId="050F66F1" wp14:editId="0FF7B856">
            <wp:extent cx="4328515" cy="3935095"/>
            <wp:effectExtent l="0" t="0" r="0" b="8255"/>
            <wp:docPr id="1394654009" name="Paveikslėlis 1" descr="Paveikslėlis, kuriame yra tekstas, žemėlapis, Fotografija iš or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654009" name="Paveikslėlis 1" descr="Paveikslėlis, kuriame yra tekstas, žemėlapis, Fotografija iš or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9580" cy="393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9C16A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AAF7E8">
                <wp:simplePos x="0" y="0"/>
                <wp:positionH relativeFrom="margin">
                  <wp:posOffset>2377439</wp:posOffset>
                </wp:positionH>
                <wp:positionV relativeFrom="paragraph">
                  <wp:posOffset>1292224</wp:posOffset>
                </wp:positionV>
                <wp:extent cx="47625" cy="2333625"/>
                <wp:effectExtent l="76200" t="38100" r="476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625" cy="2333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1C23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2pt;margin-top:101.75pt;width:3.75pt;height:183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D3B9C" w:rsidRPr="005D3B9C">
        <w:rPr>
          <w:noProof/>
        </w:rPr>
        <w:drawing>
          <wp:inline distT="0" distB="0" distL="0" distR="0" wp14:anchorId="751E6ED1" wp14:editId="23A1170B">
            <wp:extent cx="4085029" cy="3498850"/>
            <wp:effectExtent l="0" t="0" r="0" b="6350"/>
            <wp:docPr id="86857851" name="Paveikslėlis 1" descr="Paveikslėlis, kuriame yra tekstas, žemėlapi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57851" name="Paveikslėlis 1" descr="Paveikslėlis, kuriame yra tekstas, žemėlapi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3465" cy="350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E21649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D3B9C" w:rsidRPr="005D3B9C">
        <w:rPr>
          <w:rFonts w:ascii="Verdana" w:hAnsi="Verdana"/>
          <w:b/>
          <w:bCs/>
          <w:i/>
          <w:iCs/>
          <w:sz w:val="18"/>
          <w:szCs w:val="18"/>
        </w:rPr>
        <w:t>4167/0200:1829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075A1" w14:textId="77777777" w:rsidR="00E820C6" w:rsidRDefault="00E820C6" w:rsidP="003B25C1">
      <w:pPr>
        <w:spacing w:after="0" w:line="240" w:lineRule="auto"/>
      </w:pPr>
      <w:r>
        <w:separator/>
      </w:r>
    </w:p>
  </w:endnote>
  <w:endnote w:type="continuationSeparator" w:id="0">
    <w:p w14:paraId="462E586D" w14:textId="77777777" w:rsidR="00E820C6" w:rsidRDefault="00E820C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A4A24" w14:textId="77777777" w:rsidR="00E820C6" w:rsidRDefault="00E820C6" w:rsidP="003B25C1">
      <w:pPr>
        <w:spacing w:after="0" w:line="240" w:lineRule="auto"/>
      </w:pPr>
      <w:r>
        <w:separator/>
      </w:r>
    </w:p>
  </w:footnote>
  <w:footnote w:type="continuationSeparator" w:id="0">
    <w:p w14:paraId="3FF2921D" w14:textId="77777777" w:rsidR="00E820C6" w:rsidRDefault="00E820C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86A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3B9C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0C6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2025-09-12T05:45:00Z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