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C7378BE" w:rsidR="00F342EA" w:rsidRDefault="005351DE" w:rsidP="00CA5379">
      <w:pPr>
        <w:spacing w:after="0" w:line="360" w:lineRule="auto"/>
        <w:rPr>
          <w:noProof/>
          <w:lang w:eastAsia="lt-LT"/>
        </w:rPr>
      </w:pPr>
      <w:r w:rsidRPr="005351DE">
        <w:rPr>
          <w:noProof/>
          <w:lang w:eastAsia="lt-LT"/>
        </w:rPr>
        <w:drawing>
          <wp:inline distT="0" distB="0" distL="0" distR="0" wp14:anchorId="24EBF175" wp14:editId="476DD84F">
            <wp:extent cx="3695700" cy="4397799"/>
            <wp:effectExtent l="0" t="0" r="0" b="3175"/>
            <wp:docPr id="17603222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32222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0616" cy="440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12C1B3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299CBAF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7D90AA66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62FCC145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366D264A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2A07FEB8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5EB0F784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18D66B4A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1CD7A2D0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346AB603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1F4F2259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309A4937" w14:textId="77777777" w:rsidR="005351DE" w:rsidRDefault="005351DE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1403C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351DE" w:rsidRPr="005351DE">
        <w:rPr>
          <w:noProof/>
        </w:rPr>
        <w:drawing>
          <wp:inline distT="0" distB="0" distL="0" distR="0" wp14:anchorId="3DE1215D" wp14:editId="413B1C09">
            <wp:extent cx="3400425" cy="3480514"/>
            <wp:effectExtent l="0" t="0" r="0" b="5715"/>
            <wp:docPr id="17924726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726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7433" cy="348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045647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351DE" w:rsidRPr="005351DE">
        <w:rPr>
          <w:rFonts w:ascii="Verdana" w:hAnsi="Verdana"/>
          <w:b/>
          <w:bCs/>
          <w:i/>
          <w:iCs/>
          <w:sz w:val="18"/>
          <w:szCs w:val="18"/>
        </w:rPr>
        <w:t>4152/0500:332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52716" w14:textId="77777777" w:rsidR="00C70042" w:rsidRDefault="00C70042" w:rsidP="003B25C1">
      <w:pPr>
        <w:spacing w:after="0" w:line="240" w:lineRule="auto"/>
      </w:pPr>
      <w:r>
        <w:separator/>
      </w:r>
    </w:p>
  </w:endnote>
  <w:endnote w:type="continuationSeparator" w:id="0">
    <w:p w14:paraId="222203F2" w14:textId="77777777" w:rsidR="00C70042" w:rsidRDefault="00C700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8FF8" w14:textId="77777777" w:rsidR="00C70042" w:rsidRDefault="00C70042" w:rsidP="003B25C1">
      <w:pPr>
        <w:spacing w:after="0" w:line="240" w:lineRule="auto"/>
      </w:pPr>
      <w:r>
        <w:separator/>
      </w:r>
    </w:p>
  </w:footnote>
  <w:footnote w:type="continuationSeparator" w:id="0">
    <w:p w14:paraId="7EA6926D" w14:textId="77777777" w:rsidR="00C70042" w:rsidRDefault="00C700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0FC8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51DE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0042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