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B026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334387AD" w:rsidR="00B5277E" w:rsidRPr="00F929B5" w:rsidRDefault="009A5055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A5055">
        <w:rPr>
          <w:rFonts w:ascii="Times New Roman" w:hAnsi="Times New Roman"/>
          <w:sz w:val="24"/>
          <w:szCs w:val="24"/>
        </w:rPr>
        <w:drawing>
          <wp:inline distT="0" distB="0" distL="0" distR="0" wp14:anchorId="40B8B703" wp14:editId="29E9D006">
            <wp:extent cx="6120130" cy="4085590"/>
            <wp:effectExtent l="0" t="0" r="0" b="0"/>
            <wp:docPr id="6045971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5971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B423AB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2EC4A4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8D1A22F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4A20AE81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9A5055" w:rsidRPr="009A5055">
        <w:rPr>
          <w:noProof/>
          <w:lang w:eastAsia="lt-LT"/>
        </w:rPr>
        <w:drawing>
          <wp:inline distT="0" distB="0" distL="0" distR="0" wp14:anchorId="62D369DF" wp14:editId="7647FE1C">
            <wp:extent cx="6120130" cy="3750310"/>
            <wp:effectExtent l="0" t="0" r="0" b="2540"/>
            <wp:docPr id="9898973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8973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5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C445A97" w14:textId="77777777" w:rsidR="00A62A04" w:rsidRDefault="00A62A04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D613BE" w14:textId="77777777" w:rsidR="00A62A04" w:rsidRDefault="00A62A04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9692A4" w14:textId="77777777" w:rsidR="00FD51C7" w:rsidRDefault="00FD51C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t>Ištrauka iš Vilniaus rajono savivaldybės vandens tiekimo ir nuotekų tvarkymo infrastruktūros plėtros specialiojo plano</w:t>
      </w:r>
    </w:p>
    <w:p w14:paraId="245E8167" w14:textId="71271BF5" w:rsidR="00C00341" w:rsidRDefault="009A505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9A5055">
        <w:rPr>
          <w:rFonts w:ascii="Times New Roman" w:hAnsi="Times New Roman"/>
          <w:sz w:val="24"/>
          <w:szCs w:val="24"/>
        </w:rPr>
        <w:drawing>
          <wp:inline distT="0" distB="0" distL="0" distR="0" wp14:anchorId="04686B3C" wp14:editId="51E6A655">
            <wp:extent cx="6120130" cy="4082415"/>
            <wp:effectExtent l="0" t="0" r="0" b="0"/>
            <wp:docPr id="81745659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45659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4CDF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1336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C1212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726DC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715B5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80231"/>
    <w:rsid w:val="007A1AC6"/>
    <w:rsid w:val="007A25B9"/>
    <w:rsid w:val="007A7D86"/>
    <w:rsid w:val="007B108A"/>
    <w:rsid w:val="007B1A4E"/>
    <w:rsid w:val="007B1AC8"/>
    <w:rsid w:val="007C17E0"/>
    <w:rsid w:val="007C742E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A505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2A04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1D19"/>
    <w:rsid w:val="00AD3904"/>
    <w:rsid w:val="00AE50A8"/>
    <w:rsid w:val="00AE5B38"/>
    <w:rsid w:val="00B01722"/>
    <w:rsid w:val="00B02611"/>
    <w:rsid w:val="00B04378"/>
    <w:rsid w:val="00B06844"/>
    <w:rsid w:val="00B13131"/>
    <w:rsid w:val="00B133E3"/>
    <w:rsid w:val="00B21FA9"/>
    <w:rsid w:val="00B371C7"/>
    <w:rsid w:val="00B5277E"/>
    <w:rsid w:val="00B5333C"/>
    <w:rsid w:val="00B55D27"/>
    <w:rsid w:val="00B55D6F"/>
    <w:rsid w:val="00B6076C"/>
    <w:rsid w:val="00B626E3"/>
    <w:rsid w:val="00B7009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35B3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D51C7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197</Words>
  <Characters>113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2024-08-02T06:44:00Z</dcterms:created>
  <dcterms:modified xsi:type="dcterms:W3CDTF">2024-08-02T06:46:00Z</dcterms:modified>
</cp:coreProperties>
</file>