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3E99307" w:rsidR="00F342EA" w:rsidRDefault="00361202" w:rsidP="00CA5379">
      <w:pPr>
        <w:spacing w:after="0" w:line="360" w:lineRule="auto"/>
        <w:rPr>
          <w:noProof/>
          <w:lang w:eastAsia="lt-LT"/>
        </w:rPr>
      </w:pPr>
      <w:r w:rsidRPr="00361202">
        <w:rPr>
          <w:noProof/>
          <w:lang w:eastAsia="lt-LT"/>
        </w:rPr>
        <w:drawing>
          <wp:inline distT="0" distB="0" distL="0" distR="0" wp14:anchorId="52BA369A" wp14:editId="4DD02988">
            <wp:extent cx="6120130" cy="5220970"/>
            <wp:effectExtent l="0" t="0" r="0" b="0"/>
            <wp:docPr id="17281565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1565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626462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372CE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E3AD3DA">
                <wp:simplePos x="0" y="0"/>
                <wp:positionH relativeFrom="margin">
                  <wp:posOffset>2469515</wp:posOffset>
                </wp:positionH>
                <wp:positionV relativeFrom="paragraph">
                  <wp:posOffset>2314575</wp:posOffset>
                </wp:positionV>
                <wp:extent cx="334010" cy="2762250"/>
                <wp:effectExtent l="0" t="38100" r="6604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4010" cy="2762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88A3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45pt;margin-top:182.25pt;width:26.3pt;height:21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61202" w:rsidRPr="00361202">
        <w:rPr>
          <w:noProof/>
        </w:rPr>
        <w:drawing>
          <wp:inline distT="0" distB="0" distL="0" distR="0" wp14:anchorId="1EC19E5D" wp14:editId="458BE32E">
            <wp:extent cx="6120130" cy="4631055"/>
            <wp:effectExtent l="0" t="0" r="0" b="0"/>
            <wp:docPr id="1804903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9030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3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C37B9E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61202" w:rsidRPr="00117B90">
        <w:rPr>
          <w:color w:val="000000"/>
          <w:u w:val="single"/>
        </w:rPr>
        <w:t>4107/0500:343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520F6" w14:textId="77777777" w:rsidR="005B5E1C" w:rsidRDefault="005B5E1C" w:rsidP="003B25C1">
      <w:pPr>
        <w:spacing w:after="0" w:line="240" w:lineRule="auto"/>
      </w:pPr>
      <w:r>
        <w:separator/>
      </w:r>
    </w:p>
  </w:endnote>
  <w:endnote w:type="continuationSeparator" w:id="0">
    <w:p w14:paraId="42886C78" w14:textId="77777777" w:rsidR="005B5E1C" w:rsidRDefault="005B5E1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C63AF" w14:textId="77777777" w:rsidR="005B5E1C" w:rsidRDefault="005B5E1C" w:rsidP="003B25C1">
      <w:pPr>
        <w:spacing w:after="0" w:line="240" w:lineRule="auto"/>
      </w:pPr>
      <w:r>
        <w:separator/>
      </w:r>
    </w:p>
  </w:footnote>
  <w:footnote w:type="continuationSeparator" w:id="0">
    <w:p w14:paraId="75629567" w14:textId="77777777" w:rsidR="005B5E1C" w:rsidRDefault="005B5E1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20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5E1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1EE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3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2024-06-13T12:07:00Z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