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3605306F" w:rsidR="00B5277E" w:rsidRPr="00F929B5" w:rsidRDefault="005F3CE7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01FE2A7" wp14:editId="1F6E35A5">
            <wp:extent cx="6133273" cy="3533241"/>
            <wp:effectExtent l="0" t="0" r="1270" b="0"/>
            <wp:docPr id="184787879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878796" name=""/>
                    <pic:cNvPicPr/>
                  </pic:nvPicPr>
                  <pic:blipFill rotWithShape="1">
                    <a:blip r:embed="rId7"/>
                    <a:srcRect l="5619" t="18698" r="60556" b="12027"/>
                    <a:stretch/>
                  </pic:blipFill>
                  <pic:spPr bwMode="auto">
                    <a:xfrm>
                      <a:off x="0" y="0"/>
                      <a:ext cx="6168372" cy="3553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CF8F50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449603C">
                <wp:simplePos x="0" y="0"/>
                <wp:positionH relativeFrom="margin">
                  <wp:posOffset>2409216</wp:posOffset>
                </wp:positionH>
                <wp:positionV relativeFrom="paragraph">
                  <wp:posOffset>1659128</wp:posOffset>
                </wp:positionV>
                <wp:extent cx="181128" cy="1915058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1128" cy="1915058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0E88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9.7pt;margin-top:130.65pt;width:14.25pt;height:150.8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5F3CE7">
        <w:rPr>
          <w:noProof/>
        </w:rPr>
        <w:drawing>
          <wp:inline distT="0" distB="0" distL="0" distR="0" wp14:anchorId="25DDD2E2" wp14:editId="6A302722">
            <wp:extent cx="6150266" cy="3145536"/>
            <wp:effectExtent l="0" t="0" r="3175" b="0"/>
            <wp:docPr id="210735199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351998" name=""/>
                    <pic:cNvPicPr/>
                  </pic:nvPicPr>
                  <pic:blipFill rotWithShape="1">
                    <a:blip r:embed="rId8"/>
                    <a:srcRect l="60844" t="16997" r="2227" b="15857"/>
                    <a:stretch/>
                  </pic:blipFill>
                  <pic:spPr bwMode="auto">
                    <a:xfrm>
                      <a:off x="0" y="0"/>
                      <a:ext cx="6185932" cy="3163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4B607EB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F3CE7">
        <w:rPr>
          <w:noProof/>
          <w:lang w:eastAsia="lt-LT"/>
        </w:rPr>
        <w:t>4152/0400:13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71B9D" w14:textId="77777777" w:rsidR="006B024C" w:rsidRDefault="006B024C" w:rsidP="003B25C1">
      <w:pPr>
        <w:spacing w:after="0" w:line="240" w:lineRule="auto"/>
      </w:pPr>
      <w:r>
        <w:separator/>
      </w:r>
    </w:p>
  </w:endnote>
  <w:endnote w:type="continuationSeparator" w:id="0">
    <w:p w14:paraId="32CEFA89" w14:textId="77777777" w:rsidR="006B024C" w:rsidRDefault="006B024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57E53" w14:textId="77777777" w:rsidR="006B024C" w:rsidRDefault="006B024C" w:rsidP="003B25C1">
      <w:pPr>
        <w:spacing w:after="0" w:line="240" w:lineRule="auto"/>
      </w:pPr>
      <w:r>
        <w:separator/>
      </w:r>
    </w:p>
  </w:footnote>
  <w:footnote w:type="continuationSeparator" w:id="0">
    <w:p w14:paraId="5C2BFE0D" w14:textId="77777777" w:rsidR="006B024C" w:rsidRDefault="006B024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2023-12-20T12:26:00Z</dcterms:created>
  <dcterms:modified xsi:type="dcterms:W3CDTF">2023-12-20T12:26:00Z</dcterms:modified>
</cp:coreProperties>
</file>