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74E1BBC5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4EBF3691" w:rsidR="00F342EA" w:rsidRDefault="00504866" w:rsidP="00CA5379">
      <w:pPr>
        <w:spacing w:after="0" w:line="360" w:lineRule="auto"/>
        <w:rPr>
          <w:noProof/>
          <w:lang w:eastAsia="lt-LT"/>
        </w:rPr>
      </w:pPr>
      <w:r w:rsidRPr="00504866">
        <w:rPr>
          <w:noProof/>
          <w:lang w:eastAsia="lt-LT"/>
        </w:rPr>
        <w:drawing>
          <wp:inline distT="0" distB="0" distL="0" distR="0" wp14:anchorId="189D3B95" wp14:editId="40D30C31">
            <wp:extent cx="4384847" cy="4059555"/>
            <wp:effectExtent l="0" t="0" r="0" b="0"/>
            <wp:docPr id="1085514200" name="Paveikslėlis 1" descr="Paveikslėlis, kuriame yra tekstas, žemėlapis, Fotografija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514200" name="Paveikslėlis 1" descr="Paveikslėlis, kuriame yra tekstas, žemėlapis, Fotografija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93354" cy="4067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881E78A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328FCC0">
                <wp:simplePos x="0" y="0"/>
                <wp:positionH relativeFrom="margin">
                  <wp:posOffset>1675764</wp:posOffset>
                </wp:positionH>
                <wp:positionV relativeFrom="paragraph">
                  <wp:posOffset>1919604</wp:posOffset>
                </wp:positionV>
                <wp:extent cx="746125" cy="1711325"/>
                <wp:effectExtent l="38100" t="38100" r="34925" b="2222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46125" cy="1711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12121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31.95pt;margin-top:151.15pt;width:58.75pt;height:134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504866" w:rsidRPr="00504866">
        <w:rPr>
          <w:noProof/>
        </w:rPr>
        <w:drawing>
          <wp:inline distT="0" distB="0" distL="0" distR="0" wp14:anchorId="4A9C5E5E" wp14:editId="13EF2B4F">
            <wp:extent cx="3541134" cy="3496310"/>
            <wp:effectExtent l="0" t="0" r="2540" b="8890"/>
            <wp:docPr id="1282146770" name="Paveikslėlis 1" descr="Paveikslėlis, kuriame yra žemėlapis, tekstas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146770" name="Paveikslėlis 1" descr="Paveikslėlis, kuriame yra žemėlapis, tekstas, diagram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52772" cy="3507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1487CA0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504866" w:rsidRPr="00504866">
        <w:rPr>
          <w:rFonts w:ascii="Verdana" w:hAnsi="Verdana"/>
          <w:b/>
          <w:bCs/>
          <w:i/>
          <w:iCs/>
          <w:sz w:val="18"/>
          <w:szCs w:val="18"/>
        </w:rPr>
        <w:t>4167/0200:1231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97D5A5" w14:textId="77777777" w:rsidR="00A87CFD" w:rsidRDefault="00A87CFD" w:rsidP="003B25C1">
      <w:pPr>
        <w:spacing w:after="0" w:line="240" w:lineRule="auto"/>
      </w:pPr>
      <w:r>
        <w:separator/>
      </w:r>
    </w:p>
  </w:endnote>
  <w:endnote w:type="continuationSeparator" w:id="0">
    <w:p w14:paraId="7D97905B" w14:textId="77777777" w:rsidR="00A87CFD" w:rsidRDefault="00A87CF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C1508" w14:textId="77777777" w:rsidR="00A87CFD" w:rsidRDefault="00A87CFD" w:rsidP="003B25C1">
      <w:pPr>
        <w:spacing w:after="0" w:line="240" w:lineRule="auto"/>
      </w:pPr>
      <w:r>
        <w:separator/>
      </w:r>
    </w:p>
  </w:footnote>
  <w:footnote w:type="continuationSeparator" w:id="0">
    <w:p w14:paraId="51E6CB9C" w14:textId="77777777" w:rsidR="00A87CFD" w:rsidRDefault="00A87CF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27215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04866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87CFD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2026-02-25T07:44:00Z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