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DC2ED62" w:rsidR="00F342EA" w:rsidRDefault="003B74C0" w:rsidP="00CA5379">
      <w:pPr>
        <w:spacing w:after="0" w:line="360" w:lineRule="auto"/>
        <w:rPr>
          <w:noProof/>
          <w:lang w:eastAsia="lt-LT"/>
        </w:rPr>
      </w:pPr>
      <w:r w:rsidRPr="003B74C0">
        <w:rPr>
          <w:noProof/>
          <w:lang w:eastAsia="lt-LT"/>
        </w:rPr>
        <w:drawing>
          <wp:inline distT="0" distB="0" distL="0" distR="0" wp14:anchorId="3A19D637" wp14:editId="6F1034EF">
            <wp:extent cx="4457700" cy="3849495"/>
            <wp:effectExtent l="0" t="0" r="0" b="0"/>
            <wp:docPr id="92141847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41847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62266" cy="385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852C5C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3F78E5C" w14:textId="0C02C6B9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26B2C9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8D7C70">
                <wp:simplePos x="0" y="0"/>
                <wp:positionH relativeFrom="margin">
                  <wp:posOffset>2358390</wp:posOffset>
                </wp:positionH>
                <wp:positionV relativeFrom="paragraph">
                  <wp:posOffset>1616075</wp:posOffset>
                </wp:positionV>
                <wp:extent cx="76200" cy="186690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20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C067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27.25pt;width:6pt;height:14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B74C0" w:rsidRPr="003B74C0">
        <w:rPr>
          <w:noProof/>
        </w:rPr>
        <w:drawing>
          <wp:inline distT="0" distB="0" distL="0" distR="0" wp14:anchorId="149A7726" wp14:editId="6F46E152">
            <wp:extent cx="4210050" cy="3394527"/>
            <wp:effectExtent l="0" t="0" r="0" b="0"/>
            <wp:docPr id="17389440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94404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19966" cy="340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5141B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B74C0" w:rsidRPr="003B74C0">
        <w:t>4180/0800:75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EA197" w14:textId="77777777" w:rsidR="001000B0" w:rsidRDefault="001000B0" w:rsidP="003B25C1">
      <w:pPr>
        <w:spacing w:after="0" w:line="240" w:lineRule="auto"/>
      </w:pPr>
      <w:r>
        <w:separator/>
      </w:r>
    </w:p>
  </w:endnote>
  <w:endnote w:type="continuationSeparator" w:id="0">
    <w:p w14:paraId="68E275A4" w14:textId="77777777" w:rsidR="001000B0" w:rsidRDefault="001000B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4A522" w14:textId="77777777" w:rsidR="001000B0" w:rsidRDefault="001000B0" w:rsidP="003B25C1">
      <w:pPr>
        <w:spacing w:after="0" w:line="240" w:lineRule="auto"/>
      </w:pPr>
      <w:r>
        <w:separator/>
      </w:r>
    </w:p>
  </w:footnote>
  <w:footnote w:type="continuationSeparator" w:id="0">
    <w:p w14:paraId="54AEB319" w14:textId="77777777" w:rsidR="001000B0" w:rsidRDefault="001000B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5E15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00B0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43C7"/>
    <w:rsid w:val="001F6107"/>
    <w:rsid w:val="00203E46"/>
    <w:rsid w:val="0020405A"/>
    <w:rsid w:val="00210AAF"/>
    <w:rsid w:val="002120C9"/>
    <w:rsid w:val="00214E1E"/>
    <w:rsid w:val="00221EF9"/>
    <w:rsid w:val="00222EDD"/>
    <w:rsid w:val="002235B4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6E53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B74C0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2F3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5E1C"/>
    <w:rsid w:val="007A7D86"/>
    <w:rsid w:val="007B108A"/>
    <w:rsid w:val="007B1A4E"/>
    <w:rsid w:val="007B1AC8"/>
    <w:rsid w:val="007C00FD"/>
    <w:rsid w:val="007C17E0"/>
    <w:rsid w:val="007C18B8"/>
    <w:rsid w:val="007C4BBD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15872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57F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15DD"/>
    <w:rsid w:val="00C65083"/>
    <w:rsid w:val="00C72C77"/>
    <w:rsid w:val="00C73F8C"/>
    <w:rsid w:val="00C74482"/>
    <w:rsid w:val="00C8132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0C12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42B0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26</cp:revision>
  <cp:lastPrinted>2020-01-07T07:24:00Z</cp:lastPrinted>
  <dcterms:created xsi:type="dcterms:W3CDTF">2024-02-23T15:46:00Z</dcterms:created>
  <dcterms:modified xsi:type="dcterms:W3CDTF">2024-11-22T08:34:00Z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