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2DD8265" w:rsidR="00F342EA" w:rsidRDefault="006A7E0E" w:rsidP="00CA5379">
      <w:pPr>
        <w:spacing w:after="0" w:line="360" w:lineRule="auto"/>
        <w:rPr>
          <w:noProof/>
          <w:lang w:eastAsia="lt-LT"/>
        </w:rPr>
      </w:pPr>
      <w:r w:rsidRPr="006A7E0E">
        <w:rPr>
          <w:noProof/>
          <w:lang w:eastAsia="lt-LT"/>
        </w:rPr>
        <w:drawing>
          <wp:inline distT="0" distB="0" distL="0" distR="0" wp14:anchorId="46E034BB" wp14:editId="640FE99F">
            <wp:extent cx="4486275" cy="3773163"/>
            <wp:effectExtent l="0" t="0" r="0" b="0"/>
            <wp:docPr id="11312700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2700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91701" cy="377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661892B" w:rsidR="00F342EA" w:rsidRDefault="006A7E0E" w:rsidP="00CA5379">
      <w:pPr>
        <w:spacing w:after="0" w:line="360" w:lineRule="auto"/>
        <w:rPr>
          <w:noProof/>
          <w:lang w:eastAsia="lt-LT"/>
        </w:rPr>
      </w:pPr>
      <w:r w:rsidRPr="006A7E0E">
        <w:rPr>
          <w:noProof/>
          <w:lang w:eastAsia="lt-LT"/>
        </w:rPr>
        <w:drawing>
          <wp:inline distT="0" distB="0" distL="0" distR="0" wp14:anchorId="26D809A5" wp14:editId="4564C356">
            <wp:extent cx="4567555" cy="3657646"/>
            <wp:effectExtent l="0" t="0" r="4445" b="0"/>
            <wp:docPr id="8608362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8362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9183" cy="365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5182565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F13A91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8515294">
                <wp:simplePos x="0" y="0"/>
                <wp:positionH relativeFrom="margin">
                  <wp:posOffset>2063115</wp:posOffset>
                </wp:positionH>
                <wp:positionV relativeFrom="paragraph">
                  <wp:posOffset>1657349</wp:posOffset>
                </wp:positionV>
                <wp:extent cx="361950" cy="197167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1950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A6C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2.45pt;margin-top:130.5pt;width:28.5pt;height:155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A7E0E" w:rsidRPr="006A7E0E">
        <w:rPr>
          <w:noProof/>
        </w:rPr>
        <w:drawing>
          <wp:inline distT="0" distB="0" distL="0" distR="0" wp14:anchorId="004A5988" wp14:editId="2DA9339C">
            <wp:extent cx="3695700" cy="3433062"/>
            <wp:effectExtent l="0" t="0" r="0" b="0"/>
            <wp:docPr id="5113791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37916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00563" cy="343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A9AB0F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7E0E" w:rsidRPr="006A7E0E">
        <w:rPr>
          <w:rFonts w:ascii="Verdana" w:hAnsi="Verdana"/>
          <w:b/>
          <w:bCs/>
          <w:i/>
          <w:iCs/>
          <w:sz w:val="18"/>
          <w:szCs w:val="18"/>
        </w:rPr>
        <w:t>4152/1900:25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A1F16" w14:textId="77777777" w:rsidR="005E1223" w:rsidRDefault="005E1223" w:rsidP="003B25C1">
      <w:pPr>
        <w:spacing w:after="0" w:line="240" w:lineRule="auto"/>
      </w:pPr>
      <w:r>
        <w:separator/>
      </w:r>
    </w:p>
  </w:endnote>
  <w:endnote w:type="continuationSeparator" w:id="0">
    <w:p w14:paraId="5681B8F3" w14:textId="77777777" w:rsidR="005E1223" w:rsidRDefault="005E122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F9E5B" w14:textId="77777777" w:rsidR="005E1223" w:rsidRDefault="005E1223" w:rsidP="003B25C1">
      <w:pPr>
        <w:spacing w:after="0" w:line="240" w:lineRule="auto"/>
      </w:pPr>
      <w:r>
        <w:separator/>
      </w:r>
    </w:p>
  </w:footnote>
  <w:footnote w:type="continuationSeparator" w:id="0">
    <w:p w14:paraId="34C9F89B" w14:textId="77777777" w:rsidR="005E1223" w:rsidRDefault="005E122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223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A7E0E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6379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