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27157857" w:rsidR="00F342EA" w:rsidRDefault="00A23F8F" w:rsidP="00CA5379">
      <w:pPr>
        <w:spacing w:after="0" w:line="360" w:lineRule="auto"/>
        <w:rPr>
          <w:noProof/>
          <w:lang w:eastAsia="lt-LT"/>
        </w:rPr>
      </w:pPr>
      <w:r w:rsidRPr="00A23F8F">
        <w:rPr>
          <w:noProof/>
          <w:lang w:eastAsia="lt-LT"/>
        </w:rPr>
        <w:drawing>
          <wp:inline distT="0" distB="0" distL="0" distR="0" wp14:anchorId="7DB66F27" wp14:editId="3640F8C2">
            <wp:extent cx="3897601" cy="4086860"/>
            <wp:effectExtent l="0" t="0" r="8255" b="8890"/>
            <wp:docPr id="853724351" name="Paveikslėlis 1" descr="Paveikslėlis, kuriame yra Fotografija iš oro, tekstas, Vaizdas iš paukščio skrydži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724351" name="Paveikslėlis 1" descr="Paveikslėlis, kuriame yra Fotografija iš oro, tekstas, Vaizdas iš paukščio skrydži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02029" cy="4091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278807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0192ABB4" w:rsidR="00F342EA" w:rsidRDefault="00A23F8F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78DF85C4">
                <wp:simplePos x="0" y="0"/>
                <wp:positionH relativeFrom="margin">
                  <wp:posOffset>983615</wp:posOffset>
                </wp:positionH>
                <wp:positionV relativeFrom="paragraph">
                  <wp:posOffset>2249805</wp:posOffset>
                </wp:positionV>
                <wp:extent cx="1168400" cy="1778000"/>
                <wp:effectExtent l="0" t="38100" r="50800" b="3175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68400" cy="1778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EB3EA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45pt;margin-top:177.15pt;width:92pt;height:140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A23F8F">
        <w:rPr>
          <w:noProof/>
          <w:lang w:eastAsia="lt-LT"/>
        </w:rPr>
        <w:drawing>
          <wp:inline distT="0" distB="0" distL="0" distR="0" wp14:anchorId="61CA17E4" wp14:editId="3B1F752C">
            <wp:extent cx="4052846" cy="3841750"/>
            <wp:effectExtent l="0" t="0" r="5080" b="6350"/>
            <wp:docPr id="1471044754" name="Paveikslėlis 1" descr="Paveikslėlis, kuriame yra tekstas, Vaikų piešiniai, Spalvingum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044754" name="Paveikslėlis 1" descr="Paveikslėlis, kuriame yra tekstas, Vaikų piešiniai, Spalvingum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57953" cy="3846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1C2DE3C7" w:rsidR="00A80807" w:rsidRDefault="00A23F8F" w:rsidP="00CA5379">
      <w:pPr>
        <w:spacing w:after="0" w:line="360" w:lineRule="auto"/>
        <w:rPr>
          <w:noProof/>
          <w:lang w:eastAsia="lt-LT"/>
        </w:rPr>
      </w:pPr>
      <w:r w:rsidRPr="00A23F8F">
        <w:rPr>
          <w:rFonts w:ascii="Verdana" w:hAnsi="Verdana"/>
          <w:b/>
          <w:bCs/>
          <w:i/>
          <w:iCs/>
          <w:sz w:val="18"/>
          <w:szCs w:val="18"/>
        </w:rPr>
        <w:t>4192/0100:933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76EE5C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B1D06E0">
                <wp:simplePos x="0" y="0"/>
                <wp:positionH relativeFrom="margin">
                  <wp:posOffset>2120264</wp:posOffset>
                </wp:positionH>
                <wp:positionV relativeFrom="paragraph">
                  <wp:posOffset>1708150</wp:posOffset>
                </wp:positionV>
                <wp:extent cx="307975" cy="2089150"/>
                <wp:effectExtent l="38100" t="38100" r="349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07975" cy="2089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1BE8D" id="AutoShape 13" o:spid="_x0000_s1026" type="#_x0000_t32" style="position:absolute;margin-left:166.95pt;margin-top:134.5pt;width:24.25pt;height:164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23F8F" w:rsidRPr="00A23F8F">
        <w:rPr>
          <w:noProof/>
        </w:rPr>
        <w:drawing>
          <wp:inline distT="0" distB="0" distL="0" distR="0" wp14:anchorId="04715943" wp14:editId="3AFD70D6">
            <wp:extent cx="3222155" cy="3749040"/>
            <wp:effectExtent l="0" t="0" r="0" b="3810"/>
            <wp:docPr id="145522582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22582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32466" cy="3761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29E070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23F8F" w:rsidRPr="00A23F8F">
        <w:rPr>
          <w:rFonts w:ascii="Verdana" w:hAnsi="Verdana"/>
          <w:b/>
          <w:bCs/>
          <w:i/>
          <w:iCs/>
          <w:sz w:val="18"/>
          <w:szCs w:val="18"/>
        </w:rPr>
        <w:t>4192/0100:933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0DF3B" w14:textId="77777777" w:rsidR="00C95A5A" w:rsidRDefault="00C95A5A" w:rsidP="003B25C1">
      <w:pPr>
        <w:spacing w:after="0" w:line="240" w:lineRule="auto"/>
      </w:pPr>
      <w:r>
        <w:separator/>
      </w:r>
    </w:p>
  </w:endnote>
  <w:endnote w:type="continuationSeparator" w:id="0">
    <w:p w14:paraId="63A70C13" w14:textId="77777777" w:rsidR="00C95A5A" w:rsidRDefault="00C95A5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8624F" w14:textId="77777777" w:rsidR="00C95A5A" w:rsidRDefault="00C95A5A" w:rsidP="003B25C1">
      <w:pPr>
        <w:spacing w:after="0" w:line="240" w:lineRule="auto"/>
      </w:pPr>
      <w:r>
        <w:separator/>
      </w:r>
    </w:p>
  </w:footnote>
  <w:footnote w:type="continuationSeparator" w:id="0">
    <w:p w14:paraId="2FA749D7" w14:textId="77777777" w:rsidR="00C95A5A" w:rsidRDefault="00C95A5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54F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3F8F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A5A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18</TotalTime>
  <Pages>1</Pages>
  <Words>163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2025-12-10T11:11:00Z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