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BB824" w14:textId="00BDB6DE" w:rsidR="00CE013D" w:rsidRDefault="00004CE9" w:rsidP="00F6775A">
      <w:pPr>
        <w:jc w:val="center"/>
        <w:rPr>
          <w:sz w:val="10"/>
        </w:rPr>
      </w:pPr>
      <w:r>
        <w:rPr>
          <w:noProof/>
        </w:rPr>
        <w:drawing>
          <wp:inline distT="0" distB="0" distL="0" distR="0" wp14:anchorId="0A6D62BC" wp14:editId="54133AA5">
            <wp:extent cx="552450" cy="55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450" cy="558800"/>
                    </a:xfrm>
                    <a:prstGeom prst="rect">
                      <a:avLst/>
                    </a:prstGeom>
                    <a:noFill/>
                    <a:ln>
                      <a:noFill/>
                    </a:ln>
                  </pic:spPr>
                </pic:pic>
              </a:graphicData>
            </a:graphic>
          </wp:inline>
        </w:drawing>
      </w:r>
    </w:p>
    <w:p w14:paraId="52440948" w14:textId="77777777" w:rsidR="00C92E07" w:rsidRPr="0018637B" w:rsidRDefault="00C92E07">
      <w:pPr>
        <w:ind w:left="-540" w:hanging="90"/>
        <w:jc w:val="center"/>
        <w:rPr>
          <w:szCs w:val="24"/>
        </w:rPr>
      </w:pPr>
    </w:p>
    <w:tbl>
      <w:tblPr>
        <w:tblW w:w="10124" w:type="dxa"/>
        <w:tblInd w:w="-34" w:type="dxa"/>
        <w:tblLayout w:type="fixed"/>
        <w:tblLook w:val="0000" w:firstRow="0" w:lastRow="0" w:firstColumn="0" w:lastColumn="0" w:noHBand="0" w:noVBand="0"/>
      </w:tblPr>
      <w:tblGrid>
        <w:gridCol w:w="4622"/>
        <w:gridCol w:w="5502"/>
      </w:tblGrid>
      <w:tr w:rsidR="00CE013D" w:rsidRPr="00F6775A" w14:paraId="4D45EF55" w14:textId="77777777" w:rsidTr="00727A13">
        <w:trPr>
          <w:cantSplit/>
          <w:trHeight w:val="246"/>
        </w:trPr>
        <w:tc>
          <w:tcPr>
            <w:tcW w:w="10124" w:type="dxa"/>
            <w:gridSpan w:val="2"/>
          </w:tcPr>
          <w:p w14:paraId="1724DE95" w14:textId="35B389C7" w:rsidR="00CE013D" w:rsidRPr="007642D8" w:rsidRDefault="00CE013D" w:rsidP="00C92E07">
            <w:pPr>
              <w:jc w:val="center"/>
              <w:rPr>
                <w:b/>
                <w:sz w:val="28"/>
                <w:szCs w:val="28"/>
              </w:rPr>
            </w:pPr>
            <w:r w:rsidRPr="007642D8">
              <w:rPr>
                <w:b/>
                <w:sz w:val="28"/>
                <w:szCs w:val="28"/>
              </w:rPr>
              <w:t>Nacionalinė žemės tarnyb</w:t>
            </w:r>
            <w:r w:rsidR="006C3494">
              <w:rPr>
                <w:b/>
                <w:sz w:val="28"/>
                <w:szCs w:val="28"/>
              </w:rPr>
              <w:t>A</w:t>
            </w:r>
          </w:p>
          <w:p w14:paraId="7C7BC248" w14:textId="0C2C6093" w:rsidR="00CE013D" w:rsidRPr="007642D8" w:rsidRDefault="00CE013D" w:rsidP="00C92E07">
            <w:pPr>
              <w:pStyle w:val="Heading1"/>
              <w:ind w:left="0" w:firstLine="34"/>
              <w:rPr>
                <w:rFonts w:ascii="Times New Roman" w:hAnsi="Times New Roman"/>
                <w:caps/>
                <w:szCs w:val="28"/>
              </w:rPr>
            </w:pPr>
            <w:r w:rsidRPr="007642D8">
              <w:rPr>
                <w:rFonts w:ascii="Times New Roman" w:hAnsi="Times New Roman"/>
                <w:caps/>
                <w:szCs w:val="28"/>
              </w:rPr>
              <w:t xml:space="preserve">PRIE </w:t>
            </w:r>
            <w:r w:rsidR="0075084A">
              <w:rPr>
                <w:rFonts w:ascii="Times New Roman" w:hAnsi="Times New Roman"/>
                <w:caps/>
                <w:szCs w:val="28"/>
              </w:rPr>
              <w:t>APLINKOS</w:t>
            </w:r>
            <w:r w:rsidRPr="007642D8">
              <w:rPr>
                <w:rFonts w:ascii="Times New Roman" w:hAnsi="Times New Roman"/>
                <w:caps/>
                <w:szCs w:val="28"/>
              </w:rPr>
              <w:t xml:space="preserve"> MINISTERIJOS</w:t>
            </w:r>
          </w:p>
          <w:p w14:paraId="53AA748C" w14:textId="5CC4A791" w:rsidR="00CE013D" w:rsidRPr="00F6775A" w:rsidRDefault="009B691A" w:rsidP="00C92E07">
            <w:pPr>
              <w:ind w:firstLine="34"/>
              <w:jc w:val="center"/>
              <w:rPr>
                <w:b/>
                <w:sz w:val="48"/>
                <w:szCs w:val="48"/>
              </w:rPr>
            </w:pPr>
            <w:r>
              <w:rPr>
                <w:caps w:val="0"/>
                <w:noProof/>
                <w:szCs w:val="24"/>
                <w:lang w:val="en-US"/>
              </w:rPr>
              <mc:AlternateContent>
                <mc:Choice Requires="wps">
                  <w:drawing>
                    <wp:anchor distT="0" distB="0" distL="114300" distR="114300" simplePos="0" relativeHeight="251657216" behindDoc="0" locked="0" layoutInCell="1" allowOverlap="1" wp14:anchorId="21718E15" wp14:editId="5080397B">
                      <wp:simplePos x="0" y="0"/>
                      <wp:positionH relativeFrom="column">
                        <wp:posOffset>4460875</wp:posOffset>
                      </wp:positionH>
                      <wp:positionV relativeFrom="paragraph">
                        <wp:posOffset>300990</wp:posOffset>
                      </wp:positionV>
                      <wp:extent cx="2390140" cy="342900"/>
                      <wp:effectExtent l="0" t="0" r="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14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353B0" w14:textId="0B9F082F" w:rsidR="00CE013D" w:rsidRPr="00FB406E" w:rsidRDefault="00215364" w:rsidP="00FB406E">
                                  <w:r>
                                    <w:t xml:space="preserve">  </w:t>
                                  </w:r>
                                  <w:r w:rsidR="006274A9">
                                    <w:t>1</w:t>
                                  </w:r>
                                  <w:r w:rsidR="00F34EC6">
                                    <w:t>SD-</w:t>
                                  </w:r>
                                  <w:r w:rsidR="00356C88">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18E15" id="_x0000_t202" coordsize="21600,21600" o:spt="202" path="m,l,21600r21600,l21600,xe">
                      <v:stroke joinstyle="miter"/>
                      <v:path gradientshapeok="t" o:connecttype="rect"/>
                    </v:shapetype>
                    <v:shape id="Text Box 3" o:spid="_x0000_s1026" type="#_x0000_t202" style="position:absolute;left:0;text-align:left;margin-left:351.25pt;margin-top:23.7pt;width:188.2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6Jsml3wEAAKEDAAAOAAAAZHJzL2Uyb0RvYy54bWysU9tu2zAMfR+wfxD0vvjS7BIjTtG16DCg 6wZ0/QBZlmJhtqhRSuzs60fJaZqtb8NeBImkD885pNeX09CzvUJvwNa8WOScKSuhNXZb88fvt28+ cOaDsK3owaqaH5Tnl5vXr9ajq1QJHfStQkYg1lejq3kXgquyzMtODcIvwClLSQ04iEBP3GYtipHQ hz4r8/xdNgK2DkEq7yl6Myf5JuFrrWT4qrVXgfU1J24hnZjOJp7ZZi2qLQrXGXmkIf6BxSCMpaYn qBsRBNuheQE1GIngQYeFhCEDrY1USQOpKfK/1Dx0wqmkhczx7mST/3+w8n7/4L4hC9NHmGiASYR3 dyB/eGbhuhN2q64QYeyUaKlxES3LRuer46fRal/5CNKMX6ClIYtdgAQ0aRyiK6STEToN4HAyXU2B SQqWF6u8WFJKUu5iWa7yNJVMVE9fO/Thk4KBxUvNkYaa0MX+zofIRlRPJbGZhVvT92mwvf0jQIUx kthHwjP1MDUTVUcVDbQH0oEw7wntNV06wF+cjbQjNfc/dwIVZ/1nS16simUkHtJj+fZ9SQ88zzTn GWElQdU8cDZfr8O8iDuHZttRp9l9C1fknzZJ2jOrI2/ag6T4uLNx0c7fqer5z9r8BgAA//8DAFBL AwQUAAYACAAAACEAKXP4it8AAAALAQAADwAAAGRycy9kb3ducmV2LnhtbEyPTU/DMAyG70j7D5En cWPJpo5upe40DXEFMT4kblnjtRWNUzXZWv496Qlutvzo9fPmu9G24kq9bxwjLBcKBHHpTMMVwvvb 090GhA+ajW4dE8IPedgVs5tcZ8YN/ErXY6hEDGGfaYQ6hC6T0pc1We0XriOOt7PrrQ5x7Stpej3E cNvKlVL30uqG44dad3Soqfw+XizCx/P56zNRL9WjXXeDG5Vku5WIt/Nx/wAi0Bj+YJj0ozoU0enk Lmy8aBFStVpHFCFJExAToNLNFsRpmpYJyCKX/zsUvwAAAP//AwBQSwECLQAUAAYACAAAACEAtoM4 kv4AAADhAQAAEwAAAAAAAAAAAAAAAAAAAAAAW0NvbnRlbnRfVHlwZXNdLnhtbFBLAQItABQABgAI AAAAIQA4/SH/1gAAAJQBAAALAAAAAAAAAAAAAAAAAC8BAABfcmVscy8ucmVsc1BLAQItABQABgAI AAAAIQD6Jsml3wEAAKEDAAAOAAAAAAAAAAAAAAAAAC4CAABkcnMvZTJvRG9jLnhtbFBLAQItABQA BgAIAAAAIQApc/iK3wAAAAsBAAAPAAAAAAAAAAAAAAAAADkEAABkcnMvZG93bnJldi54bWxQSwUG AAAAAAQABADzAAAARQUAAAAA " filled="f" stroked="f">
                      <v:textbox>
                        <w:txbxContent>
                          <w:p w14:paraId="2B5353B0" w14:textId="0B9F082F" w:rsidR="00CE013D" w:rsidRPr="00FB406E" w:rsidRDefault="00215364" w:rsidP="00FB406E">
                            <w:r>
                              <w:t xml:space="preserve">  </w:t>
                            </w:r>
                            <w:r w:rsidR="006274A9">
                              <w:t>1</w:t>
                            </w:r>
                            <w:r w:rsidR="00F34EC6">
                              <w:t>SD-</w:t>
                            </w:r>
                            <w:r w:rsidR="00356C88">
                              <w:t xml:space="preserve">      </w:t>
                            </w:r>
                          </w:p>
                        </w:txbxContent>
                      </v:textbox>
                    </v:shape>
                  </w:pict>
                </mc:Fallback>
              </mc:AlternateContent>
            </w:r>
            <w:r w:rsidR="007859D0">
              <w:rPr>
                <w:b/>
                <w:caps w:val="0"/>
                <w:noProof/>
                <w:sz w:val="20"/>
                <w:lang w:eastAsia="lt-LT"/>
              </w:rPr>
              <mc:AlternateContent>
                <mc:Choice Requires="wps">
                  <w:drawing>
                    <wp:anchor distT="0" distB="0" distL="114300" distR="114300" simplePos="0" relativeHeight="251658240" behindDoc="0" locked="0" layoutInCell="1" allowOverlap="1" wp14:anchorId="1C646F8F" wp14:editId="2E40C7F0">
                      <wp:simplePos x="0" y="0"/>
                      <wp:positionH relativeFrom="column">
                        <wp:posOffset>3362325</wp:posOffset>
                      </wp:positionH>
                      <wp:positionV relativeFrom="paragraph">
                        <wp:posOffset>300990</wp:posOffset>
                      </wp:positionV>
                      <wp:extent cx="920750" cy="27178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27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59697" w14:textId="76718592" w:rsidR="00A84B3F" w:rsidRPr="000A5D7B" w:rsidRDefault="005A1355" w:rsidP="000A5D7B">
                                  <w:r>
                                    <w:t>20</w:t>
                                  </w:r>
                                  <w:r w:rsidR="007A05D6">
                                    <w:t>2</w:t>
                                  </w:r>
                                  <w:r w:rsidR="00B06E1E">
                                    <w:t>5</w:t>
                                  </w:r>
                                  <w:r w:rsidR="00A667BE">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646F8F" id="Text Box 4" o:spid="_x0000_s1027" type="#_x0000_t202" style="position:absolute;left:0;text-align:left;margin-left:264.75pt;margin-top:23.7pt;width:72.5pt;height:2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4VA+/4QEAAKcDAAAOAAAAZHJzL2Uyb0RvYy54bWysU9tu2zAMfR+wfxD0vviCdGmNOEXXosOA 7gJ0+wBZlm1htqhRSuzs60fJbpqtb8VeBJGUD885pLfX09Czg0KnwZQ8W6WcKSOh1qYt+Y/v9+8u OXNemFr0YFTJj8rx693bN9vRFiqHDvpaISMQ44rRlrzz3hZJ4mSnBuFWYJWhYgM4CE8htkmNYiT0 oU/yNH2fjIC1RZDKOcrezUW+i/hNo6T/2jROedaXnLj5eGI8q3Amu60oWhS203KhIV7BYhDaUNMT 1J3wgu1Rv4AatERw0PiVhCGBptFSRQ2kJkv/UfPYCauiFjLH2ZNN7v/Byi+HR/sNmZ8+wEQDjCKc fQD50zEDt50wrbpBhLFToqbGWbAsGa0rlk+D1a5wAaQaP0NNQxZ7DxFoanAIrpBORug0gOPJdDV5 Jil5laebC6pIKuWbbHMZh5KI4ulji85/VDCwcCk50kwjuDg8OB/IiOLpSehl4F73fZxrb/5K0MOQ ieQD35m5n6qJ6XpRFrRUUB9JDcK8LbTddOkAf3M20qaU3P3aC1Sc9Z8MOXKVrddhtWKwvtjkFOB5 pTqvCCMJquSes/l66+d13FvUbUed5hkYuCEXGx0VPrNa6NM2ROHL5oZ1O4/jq+f/a/cHAAD//wMA UEsDBBQABgAIAAAAIQApAkb23QAAAAkBAAAPAAAAZHJzL2Rvd25yZXYueG1sTI9NT8MwDIbvSPyH yEjcWELVbrTUnRCIK4jxIXHLWq+taJyqydby7zEnONp+9Pp5y+3iBnWiKfSeEa5XBhRx7ZueW4S3 18erG1AhWm7s4JkQvinAtjo/K23R+Jlf6LSLrZIQDoVF6GIcC61D3ZGzYeVHYrkd/ORslHFqdTPZ WcLdoBNj1trZnuVDZ0e676j+2h0dwvvT4fMjNc/tg8vG2S9Gs8s14uXFcncLKtIS/2D41Rd1qMRp 74/cBDUgZEmeCYqQblJQAqw3qSz2CLlJQFel/t+g+gEAAP//AwBQSwECLQAUAAYACAAAACEAtoM4 kv4AAADhAQAAEwAAAAAAAAAAAAAAAAAAAAAAW0NvbnRlbnRfVHlwZXNdLnhtbFBLAQItABQABgAI AAAAIQA4/SH/1gAAAJQBAAALAAAAAAAAAAAAAAAAAC8BAABfcmVscy8ucmVsc1BLAQItABQABgAI AAAAIQB4VA+/4QEAAKcDAAAOAAAAAAAAAAAAAAAAAC4CAABkcnMvZTJvRG9jLnhtbFBLAQItABQA BgAIAAAAIQApAkb23QAAAAkBAAAPAAAAAAAAAAAAAAAAADsEAABkcnMvZG93bnJldi54bWxQSwUG AAAAAAQABADzAAAARQUAAAAA " filled="f" stroked="f">
                      <v:textbox>
                        <w:txbxContent>
                          <w:p w14:paraId="3EF59697" w14:textId="76718592" w:rsidR="00A84B3F" w:rsidRPr="000A5D7B" w:rsidRDefault="005A1355" w:rsidP="000A5D7B">
                            <w:r>
                              <w:t>20</w:t>
                            </w:r>
                            <w:r w:rsidR="007A05D6">
                              <w:t>2</w:t>
                            </w:r>
                            <w:r w:rsidR="00B06E1E">
                              <w:t>5</w:t>
                            </w:r>
                            <w:r w:rsidR="00A667BE">
                              <w:t>-</w:t>
                            </w:r>
                          </w:p>
                        </w:txbxContent>
                      </v:textbox>
                    </v:shape>
                  </w:pict>
                </mc:Fallback>
              </mc:AlternateContent>
            </w:r>
          </w:p>
        </w:tc>
      </w:tr>
      <w:tr w:rsidR="00CE013D" w14:paraId="10F7846D" w14:textId="77777777" w:rsidTr="00055BAB">
        <w:trPr>
          <w:cantSplit/>
          <w:trHeight w:val="1118"/>
        </w:trPr>
        <w:tc>
          <w:tcPr>
            <w:tcW w:w="4622" w:type="dxa"/>
          </w:tcPr>
          <w:p w14:paraId="5A6C3B49" w14:textId="2964F0D2" w:rsidR="000E34F7" w:rsidRDefault="007B6AAE" w:rsidP="00AA1E2E">
            <w:pPr>
              <w:rPr>
                <w:caps w:val="0"/>
                <w:szCs w:val="24"/>
                <w:lang w:eastAsia="ar-SA"/>
              </w:rPr>
            </w:pPr>
            <w:r>
              <w:rPr>
                <w:caps w:val="0"/>
                <w:szCs w:val="24"/>
                <w:lang w:eastAsia="ar-SA"/>
              </w:rPr>
              <w:t>Vilniaus</w:t>
            </w:r>
            <w:r w:rsidR="00354401">
              <w:rPr>
                <w:caps w:val="0"/>
                <w:szCs w:val="24"/>
                <w:lang w:eastAsia="ar-SA"/>
              </w:rPr>
              <w:t xml:space="preserve"> rajono savivaldybės administracijai</w:t>
            </w:r>
          </w:p>
          <w:p w14:paraId="302BCCBB" w14:textId="1573C4DA" w:rsidR="00354401" w:rsidRPr="0089244E" w:rsidRDefault="00C82397" w:rsidP="00AA1E2E">
            <w:pPr>
              <w:rPr>
                <w:caps w:val="0"/>
                <w:szCs w:val="24"/>
                <w:lang w:val="it-IT" w:eastAsia="ar-SA"/>
              </w:rPr>
            </w:pPr>
            <w:r>
              <w:rPr>
                <w:caps w:val="0"/>
                <w:szCs w:val="24"/>
                <w:lang w:eastAsia="ar-SA"/>
              </w:rPr>
              <w:t>E</w:t>
            </w:r>
            <w:r w:rsidR="00354401">
              <w:rPr>
                <w:caps w:val="0"/>
                <w:szCs w:val="24"/>
                <w:lang w:eastAsia="ar-SA"/>
              </w:rPr>
              <w:t xml:space="preserve">l. p. </w:t>
            </w:r>
            <w:hyperlink r:id="rId11" w:history="1">
              <w:r w:rsidR="00CA652E" w:rsidRPr="009F2F97">
                <w:rPr>
                  <w:rStyle w:val="Hyperlink"/>
                  <w:caps w:val="0"/>
                  <w:szCs w:val="24"/>
                  <w:lang w:eastAsia="ar-SA"/>
                </w:rPr>
                <w:t>vrsa@vrsa.lt</w:t>
              </w:r>
            </w:hyperlink>
          </w:p>
          <w:p w14:paraId="0E3F729B" w14:textId="77777777" w:rsidR="00D80046" w:rsidRPr="0089244E" w:rsidRDefault="00D80046" w:rsidP="00AA1E2E">
            <w:pPr>
              <w:rPr>
                <w:caps w:val="0"/>
                <w:szCs w:val="24"/>
                <w:lang w:val="it-IT" w:eastAsia="ar-SA"/>
              </w:rPr>
            </w:pPr>
          </w:p>
          <w:p w14:paraId="5E792CDC" w14:textId="2473C6CE" w:rsidR="0089244E" w:rsidRPr="0089244E" w:rsidRDefault="007D3E99" w:rsidP="0089244E">
            <w:pPr>
              <w:rPr>
                <w:caps w:val="0"/>
                <w:szCs w:val="24"/>
                <w:lang w:eastAsia="ar-SA"/>
              </w:rPr>
            </w:pPr>
            <w:r>
              <w:rPr>
                <w:caps w:val="0"/>
                <w:szCs w:val="24"/>
                <w:lang w:eastAsia="ar-SA"/>
              </w:rPr>
              <w:t>Kopija</w:t>
            </w:r>
          </w:p>
          <w:p w14:paraId="69BACB5C" w14:textId="2412937E" w:rsidR="0089244E" w:rsidRPr="0089244E" w:rsidRDefault="007D3E99" w:rsidP="0089244E">
            <w:pPr>
              <w:rPr>
                <w:caps w:val="0"/>
                <w:szCs w:val="24"/>
                <w:lang w:eastAsia="ar-SA"/>
              </w:rPr>
            </w:pPr>
            <w:r>
              <w:rPr>
                <w:caps w:val="0"/>
                <w:szCs w:val="24"/>
                <w:lang w:eastAsia="ar-SA"/>
              </w:rPr>
              <w:t>Romanui Januškevičiui</w:t>
            </w:r>
          </w:p>
          <w:p w14:paraId="05CFD2F9" w14:textId="5E002FF2" w:rsidR="00D80046" w:rsidRPr="009D1D8D" w:rsidRDefault="0089244E" w:rsidP="0089244E">
            <w:pPr>
              <w:rPr>
                <w:caps w:val="0"/>
                <w:szCs w:val="24"/>
                <w:lang w:val="it-IT" w:eastAsia="ar-SA"/>
              </w:rPr>
            </w:pPr>
            <w:r w:rsidRPr="0089244E">
              <w:rPr>
                <w:caps w:val="0"/>
                <w:szCs w:val="24"/>
                <w:lang w:eastAsia="ar-SA"/>
              </w:rPr>
              <w:t>El.</w:t>
            </w:r>
            <w:r w:rsidR="009D1D8D">
              <w:rPr>
                <w:caps w:val="0"/>
                <w:szCs w:val="24"/>
                <w:lang w:eastAsia="ar-SA"/>
              </w:rPr>
              <w:t xml:space="preserve"> </w:t>
            </w:r>
            <w:r w:rsidRPr="0089244E">
              <w:rPr>
                <w:caps w:val="0"/>
                <w:szCs w:val="24"/>
                <w:lang w:eastAsia="ar-SA"/>
              </w:rPr>
              <w:t xml:space="preserve">p. </w:t>
            </w:r>
            <w:hyperlink r:id="rId12" w:history="1">
              <w:r w:rsidR="007D3E99" w:rsidRPr="009F2F97">
                <w:rPr>
                  <w:rStyle w:val="Hyperlink"/>
                  <w:caps w:val="0"/>
                  <w:szCs w:val="24"/>
                  <w:lang w:eastAsia="ar-SA"/>
                </w:rPr>
                <w:t>romjan@gmail.com</w:t>
              </w:r>
            </w:hyperlink>
          </w:p>
          <w:p w14:paraId="68CFB4B3" w14:textId="77777777" w:rsidR="003138FF" w:rsidRPr="009D1D8D" w:rsidRDefault="003138FF" w:rsidP="00AA1E2E">
            <w:pPr>
              <w:rPr>
                <w:caps w:val="0"/>
                <w:szCs w:val="24"/>
                <w:lang w:val="it-IT" w:eastAsia="ar-SA"/>
              </w:rPr>
            </w:pPr>
          </w:p>
          <w:p w14:paraId="46B8BFB9" w14:textId="08519644" w:rsidR="00D80046" w:rsidRPr="00C82397" w:rsidRDefault="00D80046" w:rsidP="00AA1E2E">
            <w:pPr>
              <w:rPr>
                <w:caps w:val="0"/>
                <w:szCs w:val="24"/>
                <w:lang w:eastAsia="ar-SA"/>
              </w:rPr>
            </w:pPr>
          </w:p>
        </w:tc>
        <w:tc>
          <w:tcPr>
            <w:tcW w:w="5502" w:type="dxa"/>
          </w:tcPr>
          <w:p w14:paraId="5196EE6B" w14:textId="5D593904" w:rsidR="00CE013D" w:rsidRDefault="00CE013D" w:rsidP="00E00297">
            <w:pPr>
              <w:rPr>
                <w:caps w:val="0"/>
              </w:rPr>
            </w:pPr>
            <w:r w:rsidRPr="003671BA">
              <w:rPr>
                <w:caps w:val="0"/>
                <w:szCs w:val="24"/>
              </w:rPr>
              <w:t xml:space="preserve"> </w:t>
            </w:r>
            <w:r w:rsidR="007642D8">
              <w:rPr>
                <w:caps w:val="0"/>
              </w:rPr>
              <w:t xml:space="preserve">         </w:t>
            </w:r>
            <w:r w:rsidR="00976C53">
              <w:rPr>
                <w:caps w:val="0"/>
              </w:rPr>
              <w:t xml:space="preserve">   </w:t>
            </w:r>
            <w:r w:rsidR="00513D6A">
              <w:rPr>
                <w:caps w:val="0"/>
              </w:rPr>
              <w:t xml:space="preserve">  __________</w:t>
            </w:r>
            <w:r>
              <w:rPr>
                <w:caps w:val="0"/>
              </w:rPr>
              <w:t xml:space="preserve"> Nr. ____________</w:t>
            </w:r>
            <w:r w:rsidR="003671BA">
              <w:rPr>
                <w:caps w:val="0"/>
              </w:rPr>
              <w:t>____</w:t>
            </w:r>
            <w:r w:rsidR="00C92E07">
              <w:rPr>
                <w:caps w:val="0"/>
              </w:rPr>
              <w:t>_</w:t>
            </w:r>
          </w:p>
          <w:p w14:paraId="264561B4" w14:textId="1541BF5C" w:rsidR="00CE013D" w:rsidRDefault="002A5D5B">
            <w:pPr>
              <w:jc w:val="center"/>
              <w:rPr>
                <w:caps w:val="0"/>
                <w:sz w:val="10"/>
              </w:rPr>
            </w:pPr>
            <w:r>
              <w:rPr>
                <w:caps w:val="0"/>
                <w:noProof/>
                <w:sz w:val="20"/>
                <w:lang w:eastAsia="lt-LT"/>
              </w:rPr>
              <mc:AlternateContent>
                <mc:Choice Requires="wps">
                  <w:drawing>
                    <wp:anchor distT="0" distB="0" distL="114300" distR="114300" simplePos="0" relativeHeight="251659264" behindDoc="0" locked="0" layoutInCell="1" allowOverlap="1" wp14:anchorId="4882336B" wp14:editId="2EE00057">
                      <wp:simplePos x="0" y="0"/>
                      <wp:positionH relativeFrom="column">
                        <wp:posOffset>1290955</wp:posOffset>
                      </wp:positionH>
                      <wp:positionV relativeFrom="paragraph">
                        <wp:posOffset>16510</wp:posOffset>
                      </wp:positionV>
                      <wp:extent cx="2072640" cy="342900"/>
                      <wp:effectExtent l="0" t="0" r="0" b="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A0EB4" w14:textId="792EADC9" w:rsidR="00A84B3F" w:rsidRPr="000A5D7B" w:rsidRDefault="002A5D5B" w:rsidP="000A5D7B">
                                  <w:r>
                                    <w:t>N</w:t>
                                  </w:r>
                                  <w:r>
                                    <w:rPr>
                                      <w:caps w:val="0"/>
                                    </w:rPr>
                                    <w:t>r</w:t>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2336B" id="Text Box 5" o:spid="_x0000_s1028" type="#_x0000_t202" style="position:absolute;left:0;text-align:left;margin-left:101.65pt;margin-top:1.3pt;width:163.2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NPN444wEAAKgDAAAOAAAAZHJzL2Uyb0RvYy54bWysU9tu2zAMfR+wfxD0vtjxsnY14hRdiw4D ugvQ7QNoWY6F2aJGKbGzrx8lp2m2vQ17EURSPjznkF5fT0Mv9pq8QVvJ5SKXQluFjbHbSn77ev/q rRQ+gG2gR6sredBeXm9evliPrtQFdtg3mgSDWF+OrpJdCK7MMq86PYBfoNOWiy3SAIFD2mYNwcjo Q58VeX6RjUiNI1Tae87ezUW5Sfhtq1X43LZeB9FXkrmFdFI663hmmzWUWwLXGXWkAf/AYgBjuekJ 6g4CiB2Zv6AGowg9tmGhcMiwbY3SSQOrWeZ/qHnswOmkhc3x7mST/3+w6tP+0X0hEaZ3OPEAkwjv HlB998LibQd2q2+IcOw0NNx4GS3LRufL46fRal/6CFKPH7HhIcMuYAKaWhqiK6xTMDoP4HAyXU9B KE4W+WVxseKS4trrVXGVp6lkUD597ciH9xoHES+VJB5qQof9gw+RDZRPT2Izi/em79Nge/tbgh/G TGIfCc/Uw1RPwjTMJEqLYmpsDiyHcF4XXm++dEg/pRh5VSrpf+yAtBT9B8uWXC1XkX9IwerNZcEB nVfq8wpYxVCVDFLM19sw7+POkdl23GkegsUbtrE1SeEzqyN9Xock/Li6cd/O4/Tq+Qfb/AIAAP// AwBQSwMEFAAGAAgAAAAhAL/Up1zcAAAACAEAAA8AAABkcnMvZG93bnJldi54bWxMj81OwzAQhO9I vIO1SNzompQGGuJUCMQVRPmRuLnxNomI11HsNuHtWU5wm9WMZr8pN7Pv1ZHG2AU2cLnQoIjr4Dpu DLy9Pl7cgIrJsrN9YDLwTRE21elJaQsXJn6h4zY1Sko4FtZAm9JQIMa6JW/jIgzE4u3D6G2Sc2zQ jXaSct9jpnWO3nYsH1o70H1L9df24A28P+0/P670c/PgV8MUZo3s12jM+dl8dwsq0Zz+wvCLL+hQ CdMuHNhF1RvI9HIpURE5KPFX2foa1E5EngNWJf4fUP0AAAD//wMAUEsBAi0AFAAGAAgAAAAhALaD OJL+AAAA4QEAABMAAAAAAAAAAAAAAAAAAAAAAFtDb250ZW50X1R5cGVzXS54bWxQSwECLQAUAAYA CAAAACEAOP0h/9YAAACUAQAACwAAAAAAAAAAAAAAAAAvAQAAX3JlbHMvLnJlbHNQSwECLQAUAAYA CAAAACEATTzeOOMBAACoAwAADgAAAAAAAAAAAAAAAAAuAgAAZHJzL2Uyb0RvYy54bWxQSwECLQAU AAYACAAAACEAv9SnXNwAAAAIAQAADwAAAAAAAAAAAAAAAAA9BAAAZHJzL2Rvd25yZXYueG1sUEsF BgAAAAAEAAQA8wAAAEYFAAAAAA== " filled="f" stroked="f">
                      <v:textbox>
                        <w:txbxContent>
                          <w:p w14:paraId="6F6A0EB4" w14:textId="792EADC9" w:rsidR="00A84B3F" w:rsidRPr="000A5D7B" w:rsidRDefault="002A5D5B" w:rsidP="000A5D7B">
                            <w:r>
                              <w:t>N</w:t>
                            </w:r>
                            <w:r>
                              <w:rPr>
                                <w:caps w:val="0"/>
                              </w:rPr>
                              <w:t>r</w:t>
                            </w:r>
                            <w:r>
                              <w:t xml:space="preserve">. </w:t>
                            </w:r>
                          </w:p>
                        </w:txbxContent>
                      </v:textbox>
                    </v:shape>
                  </w:pict>
                </mc:Fallback>
              </mc:AlternateContent>
            </w:r>
            <w:r w:rsidR="00004CE9">
              <w:rPr>
                <w:caps w:val="0"/>
                <w:noProof/>
                <w:szCs w:val="24"/>
                <w:lang w:val="en-US"/>
              </w:rPr>
              <mc:AlternateContent>
                <mc:Choice Requires="wps">
                  <w:drawing>
                    <wp:anchor distT="0" distB="0" distL="114300" distR="114300" simplePos="0" relativeHeight="251656192" behindDoc="0" locked="0" layoutInCell="1" allowOverlap="1" wp14:anchorId="54186FB4" wp14:editId="1E8CC231">
                      <wp:simplePos x="0" y="0"/>
                      <wp:positionH relativeFrom="column">
                        <wp:posOffset>313055</wp:posOffset>
                      </wp:positionH>
                      <wp:positionV relativeFrom="paragraph">
                        <wp:posOffset>16510</wp:posOffset>
                      </wp:positionV>
                      <wp:extent cx="996950" cy="3429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9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87A49" w14:textId="6E2BFB03" w:rsidR="00CE013D" w:rsidRPr="00C92E07" w:rsidRDefault="002A5D5B" w:rsidP="00C92E07">
                                  <w:r>
                                    <w:t xml:space="preserve">Į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86FB4" id="Text Box 2" o:spid="_x0000_s1029" type="#_x0000_t202" style="position:absolute;left:0;text-align:left;margin-left:24.65pt;margin-top:1.3pt;width:78.5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OGhD64wEAAKcDAAAOAAAAZHJzL2Uyb0RvYy54bWysU9tu2zAMfR+wfxD0vtjJ0m424hRdiw4D ugvQ9QNkWbKF2aJGKbGzrx8lp2m2vRV7EURSPjznkN5cTUPP9gq9AVvx5SLnTFkJjbFtxR+/3715 z5kPwjaiB6sqflCeX21fv9qMrlQr6KBvFDICsb4cXcW7EFyZZV52ahB+AU5ZKmrAQQQKsc0aFCOh D322yvPLbARsHIJU3lP2di7ybcLXWsnwVWuvAusrTtxCOjGddTyz7UaULQrXGXmkIV7AYhDGUtMT 1K0Igu3Q/AM1GIngQYeFhCEDrY1USQOpWeZ/qXnohFNJC5nj3ckm//9g5Zf9g/uGLEwfYKIBJhHe 3YP84ZmFm07YVl0jwtgp0VDjZbQsG50vj59Gq33pI0g9foaGhix2ARLQpHGIrpBORug0gMPJdDUF JilZFJfFBVUkld6uV0WehpKJ8uljhz58VDCweKk40kwTuNjf+xDJiPLpSexl4c70fZprb/9I0MOY SeQj35l5mOqJmYaaR2VRSw3NgdQgzNtC202XDvAXZyNtSsX9z51AxVn/yZIjxXK9jquVgvXFuxUF eF6pzyvCSoKqeOBsvt6EeR13Dk3bUad5BhauyUVtksJnVkf6tA1J+HFz47qdx+nV8/+1/Q0AAP// AwBQSwMEFAAGAAgAAAAhACgVpKnaAAAABwEAAA8AAABkcnMvZG93bnJldi54bWxMjk1PwzAQRO9I /AdrkbhRm9BaNGRTIRBXEOVD4uYm2yQiXkex24R/z3Kix9GM3rxiM/teHWmMXWCE64UBRVyFuuMG 4f3t6eoWVEyOa9cHJoQfirApz88Kl9dh4lc6blOjBMIxdwhtSkOudaxa8i4uwkAs3T6M3iWJY6Pr 0U0C973OjLHau47loXUDPbRUfW8PHuHjef/1uTQvzaNfDVOYjWa/1oiXF/P9HahEc/ofw5++qEMp Trtw4DqqHmG5vpElQmZBSZ0ZK3mHsLIWdFnoU//yFwAA//8DAFBLAQItABQABgAIAAAAIQC2gziS /gAAAOEBAAATAAAAAAAAAAAAAAAAAAAAAABbQ29udGVudF9UeXBlc10ueG1sUEsBAi0AFAAGAAgA AAAhADj9If/WAAAAlAEAAAsAAAAAAAAAAAAAAAAALwEAAF9yZWxzLy5yZWxzUEsBAi0AFAAGAAgA AAAhAA4aEPrjAQAApwMAAA4AAAAAAAAAAAAAAAAALgIAAGRycy9lMm9Eb2MueG1sUEsBAi0AFAAG AAgAAAAhACgVpKnaAAAABwEAAA8AAAAAAAAAAAAAAAAAPQQAAGRycy9kb3ducmV2LnhtbFBLBQYA AAAABAAEAPMAAABEBQAAAAA= " filled="f" stroked="f">
                      <v:textbox>
                        <w:txbxContent>
                          <w:p w14:paraId="60987A49" w14:textId="6E2BFB03" w:rsidR="00CE013D" w:rsidRPr="00C92E07" w:rsidRDefault="002A5D5B" w:rsidP="00C92E07">
                            <w:r>
                              <w:t xml:space="preserve">Į </w:t>
                            </w:r>
                          </w:p>
                        </w:txbxContent>
                      </v:textbox>
                    </v:shape>
                  </w:pict>
                </mc:Fallback>
              </mc:AlternateContent>
            </w:r>
          </w:p>
          <w:p w14:paraId="40AE7107" w14:textId="0A204EB3" w:rsidR="007A13AD" w:rsidRDefault="007A13AD" w:rsidP="00922F83"/>
          <w:p w14:paraId="1477E51F" w14:textId="2772FAEB" w:rsidR="0018637B" w:rsidRPr="007A13AD" w:rsidRDefault="0018637B" w:rsidP="007A13AD">
            <w:pPr>
              <w:ind w:firstLine="720"/>
            </w:pPr>
          </w:p>
        </w:tc>
      </w:tr>
    </w:tbl>
    <w:p w14:paraId="4A97E3AC" w14:textId="4D34D458" w:rsidR="00B06E1E" w:rsidRDefault="00B06E1E" w:rsidP="00B06E1E">
      <w:pPr>
        <w:keepNext/>
        <w:suppressAutoHyphens/>
        <w:jc w:val="both"/>
        <w:outlineLvl w:val="1"/>
        <w:rPr>
          <w:b/>
          <w:caps w:val="0"/>
          <w:szCs w:val="24"/>
        </w:rPr>
      </w:pPr>
      <w:r w:rsidRPr="00B06E1E">
        <w:rPr>
          <w:b/>
          <w:caps w:val="0"/>
          <w:szCs w:val="24"/>
        </w:rPr>
        <w:t>DĖL</w:t>
      </w:r>
      <w:r w:rsidR="00CA652E">
        <w:rPr>
          <w:b/>
          <w:caps w:val="0"/>
          <w:szCs w:val="24"/>
        </w:rPr>
        <w:t xml:space="preserve"> </w:t>
      </w:r>
      <w:r w:rsidRPr="00B06E1E">
        <w:rPr>
          <w:b/>
          <w:caps w:val="0"/>
          <w:szCs w:val="24"/>
        </w:rPr>
        <w:t>VALSTYBINĖS ŽEMĖS SKLYP</w:t>
      </w:r>
      <w:r>
        <w:rPr>
          <w:b/>
          <w:caps w:val="0"/>
          <w:szCs w:val="24"/>
        </w:rPr>
        <w:t>O</w:t>
      </w:r>
      <w:r w:rsidRPr="00B06E1E">
        <w:rPr>
          <w:b/>
          <w:caps w:val="0"/>
          <w:szCs w:val="24"/>
        </w:rPr>
        <w:t xml:space="preserve"> PAGRINDINĖS ŽEMĖS NAUDOJIMO PASKIRTIES IR NAUDOJIMO BŪDO PAKEITIMO</w:t>
      </w:r>
    </w:p>
    <w:p w14:paraId="7ED8B037" w14:textId="77777777" w:rsidR="00D63C18" w:rsidRDefault="00D63C18" w:rsidP="00B06E1E">
      <w:pPr>
        <w:keepNext/>
        <w:suppressAutoHyphens/>
        <w:jc w:val="both"/>
        <w:outlineLvl w:val="1"/>
        <w:rPr>
          <w:b/>
          <w:caps w:val="0"/>
          <w:szCs w:val="24"/>
        </w:rPr>
      </w:pPr>
    </w:p>
    <w:p w14:paraId="492D736F" w14:textId="60ECB24B" w:rsidR="00A51824" w:rsidRDefault="00D63C18" w:rsidP="00B428BC">
      <w:pPr>
        <w:ind w:firstLine="720"/>
        <w:jc w:val="both"/>
        <w:rPr>
          <w:caps w:val="0"/>
          <w:szCs w:val="24"/>
          <w:lang w:eastAsia="lt-LT"/>
        </w:rPr>
      </w:pPr>
      <w:r w:rsidRPr="00D63C18">
        <w:rPr>
          <w:caps w:val="0"/>
          <w:szCs w:val="24"/>
        </w:rPr>
        <w:t xml:space="preserve">Nacionalinės žemės tarnybos prie Aplinkos ministerijos </w:t>
      </w:r>
      <w:r w:rsidR="00CA652E">
        <w:rPr>
          <w:caps w:val="0"/>
          <w:szCs w:val="24"/>
        </w:rPr>
        <w:t>Šiaulių</w:t>
      </w:r>
      <w:r w:rsidRPr="00D63C18">
        <w:rPr>
          <w:caps w:val="0"/>
          <w:szCs w:val="24"/>
        </w:rPr>
        <w:t xml:space="preserve"> apygardos žemės tvarkymo ir administravimo skyriuje (toliau – Skyrius) gautas </w:t>
      </w:r>
      <w:r w:rsidR="00D205FC">
        <w:rPr>
          <w:caps w:val="0"/>
        </w:rPr>
        <w:t>Geisiškių stačiatikių šv. Georgijaus parapijos</w:t>
      </w:r>
      <w:r w:rsidR="00D205FC" w:rsidRPr="007A7838">
        <w:rPr>
          <w:caps w:val="0"/>
        </w:rPr>
        <w:t xml:space="preserve"> </w:t>
      </w:r>
      <w:r w:rsidR="00D205FC">
        <w:rPr>
          <w:caps w:val="0"/>
        </w:rPr>
        <w:t xml:space="preserve">įgalioto asmens Romano Januškevičiaus 2025 m. kovo 13 d. </w:t>
      </w:r>
      <w:r w:rsidR="00D205FC" w:rsidRPr="00621A71">
        <w:rPr>
          <w:caps w:val="0"/>
        </w:rPr>
        <w:t>prašym</w:t>
      </w:r>
      <w:r w:rsidR="00D205FC">
        <w:rPr>
          <w:caps w:val="0"/>
        </w:rPr>
        <w:t>as</w:t>
      </w:r>
      <w:r w:rsidR="00060F2C">
        <w:rPr>
          <w:caps w:val="0"/>
        </w:rPr>
        <w:t xml:space="preserve"> suteikti nuosavybėn neatlygintinai</w:t>
      </w:r>
      <w:r w:rsidR="00095955">
        <w:rPr>
          <w:caps w:val="0"/>
        </w:rPr>
        <w:t xml:space="preserve"> 0,1164 ha žemės sklypą, esantį</w:t>
      </w:r>
      <w:r w:rsidR="00F54808">
        <w:rPr>
          <w:caps w:val="0"/>
        </w:rPr>
        <w:t xml:space="preserve"> Mokyklos g. 77, Geisiškių k., Dūkštų sen., Vilniaus r. sav.</w:t>
      </w:r>
      <w:r w:rsidR="00BF1304">
        <w:rPr>
          <w:caps w:val="0"/>
        </w:rPr>
        <w:t xml:space="preserve"> (toliau – </w:t>
      </w:r>
      <w:r w:rsidR="005E7A04">
        <w:rPr>
          <w:caps w:val="0"/>
        </w:rPr>
        <w:t>Sklypas</w:t>
      </w:r>
      <w:r w:rsidR="00BF1304">
        <w:rPr>
          <w:caps w:val="0"/>
        </w:rPr>
        <w:t>).</w:t>
      </w:r>
      <w:r w:rsidR="005E7A04">
        <w:rPr>
          <w:caps w:val="0"/>
          <w:szCs w:val="24"/>
        </w:rPr>
        <w:t xml:space="preserve"> Sklype yra </w:t>
      </w:r>
      <w:r w:rsidR="005E7A04">
        <w:rPr>
          <w:caps w:val="0"/>
        </w:rPr>
        <w:t>Geisiškių stačiatikių šv. Georgijaus parapijo</w:t>
      </w:r>
      <w:r w:rsidR="00D1250C">
        <w:rPr>
          <w:caps w:val="0"/>
        </w:rPr>
        <w:t xml:space="preserve">s </w:t>
      </w:r>
      <w:r w:rsidR="006A62E6">
        <w:rPr>
          <w:caps w:val="0"/>
        </w:rPr>
        <w:t xml:space="preserve">nuosavybės teise valdomas </w:t>
      </w:r>
      <w:r w:rsidR="00D1250C">
        <w:rPr>
          <w:caps w:val="0"/>
        </w:rPr>
        <w:t xml:space="preserve">pastatas </w:t>
      </w:r>
      <w:r w:rsidR="00B07D8D">
        <w:rPr>
          <w:caps w:val="0"/>
        </w:rPr>
        <w:t>–</w:t>
      </w:r>
      <w:r w:rsidR="00D1250C">
        <w:rPr>
          <w:caps w:val="0"/>
        </w:rPr>
        <w:t xml:space="preserve"> cerkvė</w:t>
      </w:r>
      <w:r w:rsidR="00B07D8D">
        <w:rPr>
          <w:caps w:val="0"/>
        </w:rPr>
        <w:t xml:space="preserve">, unikalus Nr. </w:t>
      </w:r>
      <w:r w:rsidR="00B07D8D" w:rsidRPr="00B07D8D">
        <w:rPr>
          <w:caps w:val="0"/>
          <w:color w:val="000000"/>
          <w:szCs w:val="24"/>
          <w:lang w:eastAsia="lt-LT"/>
        </w:rPr>
        <w:t>4183-7000-1013</w:t>
      </w:r>
      <w:r w:rsidR="00D97ED3">
        <w:rPr>
          <w:caps w:val="0"/>
          <w:szCs w:val="24"/>
          <w:lang w:eastAsia="lt-LT"/>
        </w:rPr>
        <w:t xml:space="preserve">, </w:t>
      </w:r>
      <w:r w:rsidR="0000782F">
        <w:rPr>
          <w:caps w:val="0"/>
          <w:szCs w:val="24"/>
          <w:lang w:eastAsia="lt-LT"/>
        </w:rPr>
        <w:t xml:space="preserve">pastato paskirties grupė </w:t>
      </w:r>
      <w:r w:rsidR="00A1711E">
        <w:rPr>
          <w:caps w:val="0"/>
          <w:szCs w:val="24"/>
          <w:lang w:eastAsia="lt-LT"/>
        </w:rPr>
        <w:t>–</w:t>
      </w:r>
      <w:r w:rsidR="0000782F">
        <w:rPr>
          <w:caps w:val="0"/>
          <w:szCs w:val="24"/>
          <w:lang w:eastAsia="lt-LT"/>
        </w:rPr>
        <w:t xml:space="preserve"> visuomeninių</w:t>
      </w:r>
      <w:r w:rsidR="00A1711E">
        <w:rPr>
          <w:caps w:val="0"/>
          <w:szCs w:val="24"/>
          <w:lang w:eastAsia="lt-LT"/>
        </w:rPr>
        <w:t>, daikto pagrindinė naudojimo paskirtis – religinių.</w:t>
      </w:r>
    </w:p>
    <w:p w14:paraId="5650B248" w14:textId="5A6A8CF1" w:rsidR="007811D4" w:rsidRDefault="000B26AF" w:rsidP="00B428BC">
      <w:pPr>
        <w:ind w:firstLine="720"/>
        <w:jc w:val="both"/>
        <w:rPr>
          <w:caps w:val="0"/>
          <w:szCs w:val="24"/>
        </w:rPr>
      </w:pPr>
      <w:r w:rsidRPr="000B26AF">
        <w:rPr>
          <w:caps w:val="0"/>
          <w:szCs w:val="24"/>
          <w:lang w:val="x-none"/>
        </w:rPr>
        <w:t>Vadovau</w:t>
      </w:r>
      <w:r w:rsidR="00E81972">
        <w:rPr>
          <w:caps w:val="0"/>
          <w:szCs w:val="24"/>
          <w:lang w:val="x-none"/>
        </w:rPr>
        <w:t xml:space="preserve">jantis </w:t>
      </w:r>
      <w:r w:rsidRPr="000B26AF">
        <w:rPr>
          <w:caps w:val="0"/>
          <w:szCs w:val="24"/>
          <w:lang w:val="x-none"/>
        </w:rPr>
        <w:t xml:space="preserve"> Lietuvos Respublikos žemės įstatymo 7 straipsnio 1 dalies 1 punktu, Pagrindinės žemės naudojimo paskirties ir būdo nustatymo, keitimo tvarkos ir sąlygų aprašo, patvirtinto Lietuvos Respublikos Vyriausybės 1999 m. rugsėjo 29 d. nutarimu Nr. 1073 ,,Dėl pagrindinės žemės naudojimo paskirties ir būdo nustatymo, keitimo tvarkos ir sąlygų aprašo patvirtinimo“, 10 punktu, Lietuvos Respublikos žemės ūkio ministro ir Lietuvos Respublikos aplinkos ministro 2005 m. sausio 20 d. įsakymu Nr. 3D-37/D1-40 </w:t>
      </w:r>
      <w:r w:rsidR="009E42C0">
        <w:rPr>
          <w:caps w:val="0"/>
          <w:szCs w:val="24"/>
          <w:lang w:val="x-none"/>
        </w:rPr>
        <w:t>“</w:t>
      </w:r>
      <w:r w:rsidRPr="000B26AF">
        <w:rPr>
          <w:caps w:val="0"/>
          <w:szCs w:val="24"/>
          <w:lang w:val="x-none"/>
        </w:rPr>
        <w:t>Dėl žemės naudojimo būdų turinio aprašo patvirtinimo</w:t>
      </w:r>
      <w:r w:rsidR="009E42C0">
        <w:rPr>
          <w:caps w:val="0"/>
          <w:szCs w:val="24"/>
          <w:lang w:val="x-none"/>
        </w:rPr>
        <w:t>”</w:t>
      </w:r>
      <w:r w:rsidRPr="000B26AF">
        <w:rPr>
          <w:caps w:val="0"/>
          <w:szCs w:val="24"/>
          <w:lang w:val="x-none"/>
        </w:rPr>
        <w:t xml:space="preserve">, </w:t>
      </w:r>
      <w:r w:rsidR="007811D4" w:rsidRPr="007811D4">
        <w:rPr>
          <w:caps w:val="0"/>
          <w:szCs w:val="24"/>
        </w:rPr>
        <w:t>siekiant užbaigti nuosavybės teisių atkūrimo</w:t>
      </w:r>
      <w:r w:rsidR="00F244A9">
        <w:rPr>
          <w:caps w:val="0"/>
          <w:szCs w:val="24"/>
        </w:rPr>
        <w:t xml:space="preserve"> </w:t>
      </w:r>
      <w:r w:rsidR="007811D4" w:rsidRPr="007811D4">
        <w:rPr>
          <w:caps w:val="0"/>
          <w:szCs w:val="24"/>
        </w:rPr>
        <w:t xml:space="preserve"> procedūras</w:t>
      </w:r>
      <w:r>
        <w:rPr>
          <w:caps w:val="0"/>
          <w:szCs w:val="24"/>
        </w:rPr>
        <w:t>,</w:t>
      </w:r>
      <w:r w:rsidR="007811D4" w:rsidRPr="007811D4">
        <w:rPr>
          <w:caps w:val="0"/>
          <w:szCs w:val="24"/>
        </w:rPr>
        <w:t xml:space="preserve"> </w:t>
      </w:r>
      <w:r>
        <w:rPr>
          <w:caps w:val="0"/>
          <w:szCs w:val="24"/>
        </w:rPr>
        <w:t>atkuriant nuosavybės teis</w:t>
      </w:r>
      <w:r w:rsidR="004F3235">
        <w:rPr>
          <w:caps w:val="0"/>
          <w:szCs w:val="24"/>
        </w:rPr>
        <w:t>es Vilniaus rajono savivaldybėje</w:t>
      </w:r>
      <w:r>
        <w:rPr>
          <w:caps w:val="0"/>
          <w:szCs w:val="24"/>
        </w:rPr>
        <w:t>,</w:t>
      </w:r>
      <w:r w:rsidR="007811D4" w:rsidRPr="007811D4">
        <w:rPr>
          <w:caps w:val="0"/>
          <w:szCs w:val="24"/>
        </w:rPr>
        <w:t xml:space="preserve"> </w:t>
      </w:r>
      <w:r w:rsidR="007811D4">
        <w:rPr>
          <w:caps w:val="0"/>
          <w:szCs w:val="24"/>
        </w:rPr>
        <w:t>prašome</w:t>
      </w:r>
      <w:r w:rsidR="007811D4" w:rsidRPr="007811D4">
        <w:rPr>
          <w:caps w:val="0"/>
          <w:szCs w:val="24"/>
        </w:rPr>
        <w:t xml:space="preserve"> </w:t>
      </w:r>
      <w:r w:rsidR="00F244A9" w:rsidRPr="00AE22A3">
        <w:rPr>
          <w:caps w:val="0"/>
          <w:szCs w:val="24"/>
        </w:rPr>
        <w:t>pagal savivaldybės lygmens bendrąjį planą pakeisti valstybinės žemės sklyp</w:t>
      </w:r>
      <w:r w:rsidR="00F244A9">
        <w:rPr>
          <w:caps w:val="0"/>
          <w:szCs w:val="24"/>
        </w:rPr>
        <w:t xml:space="preserve">o </w:t>
      </w:r>
      <w:r w:rsidR="00F244A9" w:rsidRPr="00F244A9">
        <w:rPr>
          <w:caps w:val="0"/>
          <w:szCs w:val="24"/>
        </w:rPr>
        <w:t>(</w:t>
      </w:r>
      <w:r w:rsidR="00F244A9" w:rsidRPr="00B715DC">
        <w:rPr>
          <w:caps w:val="0"/>
          <w:szCs w:val="24"/>
        </w:rPr>
        <w:t xml:space="preserve">unikalus Nr. </w:t>
      </w:r>
      <w:r w:rsidR="0008302A" w:rsidRPr="0008302A">
        <w:rPr>
          <w:rStyle w:val="fontstyle01"/>
          <w:rFonts w:ascii="Times New Roman" w:hAnsi="Times New Roman"/>
          <w:b w:val="0"/>
          <w:bCs w:val="0"/>
          <w:sz w:val="24"/>
          <w:szCs w:val="24"/>
        </w:rPr>
        <w:t>4400-0220-2095</w:t>
      </w:r>
      <w:r w:rsidR="00F244A9" w:rsidRPr="0008302A">
        <w:rPr>
          <w:caps w:val="0"/>
          <w:szCs w:val="24"/>
        </w:rPr>
        <w:t>,</w:t>
      </w:r>
      <w:r w:rsidR="00F244A9" w:rsidRPr="00B715DC">
        <w:rPr>
          <w:caps w:val="0"/>
          <w:szCs w:val="24"/>
        </w:rPr>
        <w:t xml:space="preserve"> kadastro Nr. </w:t>
      </w:r>
      <w:r w:rsidR="0008302A">
        <w:rPr>
          <w:caps w:val="0"/>
          <w:szCs w:val="24"/>
        </w:rPr>
        <w:t>4130/0500:145</w:t>
      </w:r>
      <w:r w:rsidR="00F244A9" w:rsidRPr="00F244A9">
        <w:rPr>
          <w:caps w:val="0"/>
          <w:szCs w:val="24"/>
        </w:rPr>
        <w:t>)</w:t>
      </w:r>
      <w:r w:rsidR="00F244A9" w:rsidRPr="00AE22A3">
        <w:rPr>
          <w:caps w:val="0"/>
          <w:szCs w:val="24"/>
        </w:rPr>
        <w:t xml:space="preserve"> pagrindinę žemės naudojimo paskirtį</w:t>
      </w:r>
      <w:r w:rsidR="002864E4">
        <w:rPr>
          <w:caps w:val="0"/>
          <w:szCs w:val="24"/>
        </w:rPr>
        <w:t xml:space="preserve"> ir naudojimo būdą</w:t>
      </w:r>
      <w:r w:rsidR="00F244A9" w:rsidRPr="00AE22A3">
        <w:rPr>
          <w:caps w:val="0"/>
          <w:szCs w:val="24"/>
        </w:rPr>
        <w:t xml:space="preserve"> </w:t>
      </w:r>
      <w:r w:rsidR="00B824E9">
        <w:rPr>
          <w:caps w:val="0"/>
          <w:szCs w:val="24"/>
        </w:rPr>
        <w:t xml:space="preserve">iš žemės ūkio </w:t>
      </w:r>
      <w:r w:rsidR="004533A9">
        <w:rPr>
          <w:caps w:val="0"/>
          <w:szCs w:val="24"/>
        </w:rPr>
        <w:t xml:space="preserve">paskirties </w:t>
      </w:r>
      <w:r w:rsidR="00B824E9">
        <w:rPr>
          <w:caps w:val="0"/>
          <w:szCs w:val="24"/>
        </w:rPr>
        <w:t xml:space="preserve">į </w:t>
      </w:r>
      <w:r w:rsidR="002864E4">
        <w:rPr>
          <w:caps w:val="0"/>
          <w:szCs w:val="24"/>
        </w:rPr>
        <w:t>kitos paskirties žemės sklypai</w:t>
      </w:r>
      <w:r w:rsidR="004533A9">
        <w:rPr>
          <w:caps w:val="0"/>
          <w:szCs w:val="24"/>
        </w:rPr>
        <w:t xml:space="preserve"> (naudojimosi būda</w:t>
      </w:r>
      <w:r w:rsidR="00B428BC">
        <w:rPr>
          <w:caps w:val="0"/>
          <w:szCs w:val="24"/>
        </w:rPr>
        <w:t xml:space="preserve">s </w:t>
      </w:r>
      <w:r w:rsidR="006B2CA0">
        <w:rPr>
          <w:caps w:val="0"/>
          <w:szCs w:val="24"/>
        </w:rPr>
        <w:t>gali būti – visuomeninės arba konservacinės paskirtie</w:t>
      </w:r>
      <w:r w:rsidR="00B428BC">
        <w:rPr>
          <w:caps w:val="0"/>
          <w:szCs w:val="24"/>
        </w:rPr>
        <w:t>s).</w:t>
      </w:r>
    </w:p>
    <w:p w14:paraId="5E3A74E7" w14:textId="71F39617" w:rsidR="00CE440C" w:rsidRDefault="00CE440C" w:rsidP="00B428BC">
      <w:pPr>
        <w:ind w:firstLine="720"/>
        <w:jc w:val="both"/>
        <w:rPr>
          <w:caps w:val="0"/>
          <w:szCs w:val="24"/>
        </w:rPr>
      </w:pPr>
      <w:r>
        <w:rPr>
          <w:caps w:val="0"/>
          <w:szCs w:val="24"/>
        </w:rPr>
        <w:t>Vadovaujantis</w:t>
      </w:r>
      <w:r w:rsidRPr="000A5450">
        <w:rPr>
          <w:caps w:val="0"/>
          <w:szCs w:val="24"/>
        </w:rPr>
        <w:t xml:space="preserve"> Viešojo administravimo įstatymo 11 straipsnio 4 dalimi persiunčiame pareiškėj</w:t>
      </w:r>
      <w:r>
        <w:rPr>
          <w:caps w:val="0"/>
          <w:szCs w:val="24"/>
        </w:rPr>
        <w:t>o</w:t>
      </w:r>
      <w:r w:rsidRPr="000A5450">
        <w:rPr>
          <w:caps w:val="0"/>
          <w:szCs w:val="24"/>
        </w:rPr>
        <w:t xml:space="preserve"> </w:t>
      </w:r>
      <w:r>
        <w:rPr>
          <w:caps w:val="0"/>
          <w:szCs w:val="24"/>
        </w:rPr>
        <w:t xml:space="preserve">prašymą </w:t>
      </w:r>
      <w:r w:rsidRPr="000A5450">
        <w:rPr>
          <w:caps w:val="0"/>
          <w:szCs w:val="24"/>
        </w:rPr>
        <w:t xml:space="preserve">nagrinėti pagal kompetenciją, bei prašome apie priimtus sprendimus informuoti pareiškėją. </w:t>
      </w:r>
    </w:p>
    <w:p w14:paraId="5E888030" w14:textId="525E0AEE" w:rsidR="00C6686D" w:rsidRPr="007811D4" w:rsidRDefault="00C6686D" w:rsidP="00B428BC">
      <w:pPr>
        <w:widowControl w:val="0"/>
        <w:tabs>
          <w:tab w:val="center" w:pos="4153"/>
          <w:tab w:val="right" w:pos="8306"/>
        </w:tabs>
        <w:suppressAutoHyphens/>
        <w:ind w:firstLine="720"/>
        <w:jc w:val="both"/>
        <w:rPr>
          <w:caps w:val="0"/>
          <w:szCs w:val="24"/>
        </w:rPr>
      </w:pPr>
      <w:r>
        <w:rPr>
          <w:caps w:val="0"/>
          <w:szCs w:val="24"/>
        </w:rPr>
        <w:t xml:space="preserve">Pridedama: </w:t>
      </w:r>
      <w:r w:rsidR="00466952">
        <w:rPr>
          <w:caps w:val="0"/>
          <w:szCs w:val="24"/>
        </w:rPr>
        <w:t>Prašymas</w:t>
      </w:r>
      <w:r>
        <w:rPr>
          <w:caps w:val="0"/>
          <w:szCs w:val="24"/>
        </w:rPr>
        <w:t xml:space="preserve"> (</w:t>
      </w:r>
      <w:r w:rsidR="00BA3126">
        <w:rPr>
          <w:caps w:val="0"/>
          <w:szCs w:val="24"/>
        </w:rPr>
        <w:t>40</w:t>
      </w:r>
      <w:r w:rsidR="009D1D8D">
        <w:rPr>
          <w:caps w:val="0"/>
          <w:szCs w:val="24"/>
        </w:rPr>
        <w:t xml:space="preserve"> </w:t>
      </w:r>
      <w:r>
        <w:rPr>
          <w:caps w:val="0"/>
          <w:szCs w:val="24"/>
        </w:rPr>
        <w:t>lap</w:t>
      </w:r>
      <w:r w:rsidR="00BA3126">
        <w:rPr>
          <w:caps w:val="0"/>
          <w:szCs w:val="24"/>
        </w:rPr>
        <w:t>ų</w:t>
      </w:r>
      <w:r>
        <w:rPr>
          <w:caps w:val="0"/>
          <w:szCs w:val="24"/>
        </w:rPr>
        <w:t>)</w:t>
      </w:r>
      <w:r w:rsidR="009D1D8D">
        <w:rPr>
          <w:caps w:val="0"/>
          <w:szCs w:val="24"/>
        </w:rPr>
        <w:t>.</w:t>
      </w:r>
    </w:p>
    <w:tbl>
      <w:tblPr>
        <w:tblStyle w:val="TableGrid1"/>
        <w:tblW w:w="9824" w:type="dxa"/>
        <w:tblLayout w:type="fixed"/>
        <w:tblLook w:val="04A0" w:firstRow="1" w:lastRow="0" w:firstColumn="1" w:lastColumn="0" w:noHBand="0" w:noVBand="1"/>
      </w:tblPr>
      <w:tblGrid>
        <w:gridCol w:w="4174"/>
        <w:gridCol w:w="199"/>
        <w:gridCol w:w="282"/>
        <w:gridCol w:w="1731"/>
        <w:gridCol w:w="244"/>
        <w:gridCol w:w="2950"/>
        <w:gridCol w:w="244"/>
      </w:tblGrid>
      <w:tr w:rsidR="0020723B" w:rsidRPr="0020723B" w14:paraId="6E165007" w14:textId="77777777" w:rsidTr="00464B2C">
        <w:trPr>
          <w:trHeight w:val="822"/>
        </w:trPr>
        <w:tc>
          <w:tcPr>
            <w:tcW w:w="4655" w:type="dxa"/>
            <w:gridSpan w:val="3"/>
            <w:tcBorders>
              <w:top w:val="nil"/>
              <w:left w:val="nil"/>
              <w:bottom w:val="nil"/>
              <w:right w:val="nil"/>
            </w:tcBorders>
          </w:tcPr>
          <w:p w14:paraId="0CB30AF2" w14:textId="77777777" w:rsidR="000B26AF" w:rsidRDefault="000B26AF" w:rsidP="00C745F9">
            <w:pPr>
              <w:suppressAutoHyphens w:val="0"/>
              <w:ind w:left="-105"/>
              <w:rPr>
                <w:caps w:val="0"/>
              </w:rPr>
            </w:pPr>
          </w:p>
          <w:p w14:paraId="0AA0EF9F" w14:textId="77777777" w:rsidR="00464B2C" w:rsidRDefault="00464B2C" w:rsidP="00C745F9">
            <w:pPr>
              <w:suppressAutoHyphens w:val="0"/>
              <w:ind w:left="-105"/>
              <w:rPr>
                <w:caps w:val="0"/>
              </w:rPr>
            </w:pPr>
          </w:p>
          <w:p w14:paraId="2988CC9A" w14:textId="2EEE64E2" w:rsidR="00284F5A" w:rsidRDefault="001370A9" w:rsidP="00C745F9">
            <w:pPr>
              <w:suppressAutoHyphens w:val="0"/>
              <w:ind w:left="-105"/>
              <w:rPr>
                <w:caps w:val="0"/>
              </w:rPr>
            </w:pPr>
            <w:r>
              <w:rPr>
                <w:caps w:val="0"/>
              </w:rPr>
              <w:t>Šiaulių</w:t>
            </w:r>
            <w:r w:rsidR="0020723B" w:rsidRPr="0020723B">
              <w:rPr>
                <w:caps w:val="0"/>
              </w:rPr>
              <w:t xml:space="preserve"> apygardos žemės tvarkymo ir</w:t>
            </w:r>
          </w:p>
          <w:p w14:paraId="01EDBA74" w14:textId="098B35DA" w:rsidR="0020723B" w:rsidRPr="0020723B" w:rsidRDefault="0020723B" w:rsidP="00C745F9">
            <w:pPr>
              <w:suppressAutoHyphens w:val="0"/>
              <w:ind w:left="-105"/>
              <w:rPr>
                <w:caps w:val="0"/>
              </w:rPr>
            </w:pPr>
            <w:r w:rsidRPr="0020723B">
              <w:rPr>
                <w:caps w:val="0"/>
              </w:rPr>
              <w:t xml:space="preserve">administravimo skyriaus </w:t>
            </w:r>
            <w:r w:rsidR="00430805">
              <w:rPr>
                <w:caps w:val="0"/>
              </w:rPr>
              <w:t>vyresn</w:t>
            </w:r>
            <w:r w:rsidR="001370A9">
              <w:rPr>
                <w:caps w:val="0"/>
              </w:rPr>
              <w:t>ysis</w:t>
            </w:r>
            <w:r w:rsidR="00430805">
              <w:rPr>
                <w:caps w:val="0"/>
              </w:rPr>
              <w:t xml:space="preserve"> patarėja</w:t>
            </w:r>
            <w:r w:rsidR="001370A9">
              <w:rPr>
                <w:caps w:val="0"/>
              </w:rPr>
              <w:t>s</w:t>
            </w:r>
          </w:p>
        </w:tc>
        <w:tc>
          <w:tcPr>
            <w:tcW w:w="1975" w:type="dxa"/>
            <w:gridSpan w:val="2"/>
            <w:tcBorders>
              <w:top w:val="nil"/>
              <w:left w:val="nil"/>
              <w:bottom w:val="nil"/>
              <w:right w:val="nil"/>
            </w:tcBorders>
          </w:tcPr>
          <w:p w14:paraId="18169E07" w14:textId="77777777" w:rsidR="0020723B" w:rsidRPr="0020723B" w:rsidRDefault="0020723B" w:rsidP="00C745F9">
            <w:pPr>
              <w:suppressAutoHyphens w:val="0"/>
              <w:ind w:firstLine="720"/>
              <w:rPr>
                <w:caps w:val="0"/>
              </w:rPr>
            </w:pPr>
          </w:p>
        </w:tc>
        <w:tc>
          <w:tcPr>
            <w:tcW w:w="3194" w:type="dxa"/>
            <w:gridSpan w:val="2"/>
            <w:tcBorders>
              <w:top w:val="nil"/>
              <w:left w:val="nil"/>
              <w:bottom w:val="nil"/>
              <w:right w:val="nil"/>
            </w:tcBorders>
          </w:tcPr>
          <w:p w14:paraId="36B93AA1" w14:textId="77777777" w:rsidR="0020723B" w:rsidRPr="0020723B" w:rsidRDefault="0020723B" w:rsidP="00C745F9">
            <w:pPr>
              <w:suppressAutoHyphens w:val="0"/>
              <w:ind w:firstLine="720"/>
              <w:rPr>
                <w:caps w:val="0"/>
              </w:rPr>
            </w:pPr>
            <w:r w:rsidRPr="0020723B">
              <w:rPr>
                <w:caps w:val="0"/>
              </w:rPr>
              <w:t xml:space="preserve">                   </w:t>
            </w:r>
          </w:p>
          <w:p w14:paraId="5C5F3031" w14:textId="77777777" w:rsidR="000B26AF" w:rsidRDefault="000B26AF" w:rsidP="00C745F9">
            <w:pPr>
              <w:suppressAutoHyphens w:val="0"/>
              <w:ind w:firstLine="218"/>
              <w:rPr>
                <w:caps w:val="0"/>
              </w:rPr>
            </w:pPr>
          </w:p>
          <w:p w14:paraId="7B0AF2EC" w14:textId="204ECE42" w:rsidR="0020723B" w:rsidRPr="0020723B" w:rsidRDefault="00464B2C" w:rsidP="00C745F9">
            <w:pPr>
              <w:suppressAutoHyphens w:val="0"/>
              <w:ind w:firstLine="218"/>
              <w:rPr>
                <w:caps w:val="0"/>
              </w:rPr>
            </w:pPr>
            <w:r>
              <w:rPr>
                <w:caps w:val="0"/>
              </w:rPr>
              <w:t xml:space="preserve">         </w:t>
            </w:r>
            <w:r w:rsidR="001370A9">
              <w:rPr>
                <w:caps w:val="0"/>
              </w:rPr>
              <w:t>Zigmantas Šimkus</w:t>
            </w:r>
          </w:p>
        </w:tc>
      </w:tr>
      <w:tr w:rsidR="00CB03B4" w:rsidRPr="00CB03B4" w14:paraId="7F73730B" w14:textId="77777777" w:rsidTr="00464B2C">
        <w:trPr>
          <w:gridAfter w:val="1"/>
          <w:wAfter w:w="244" w:type="dxa"/>
          <w:trHeight w:val="205"/>
        </w:trPr>
        <w:tc>
          <w:tcPr>
            <w:tcW w:w="4174" w:type="dxa"/>
            <w:tcBorders>
              <w:top w:val="nil"/>
              <w:left w:val="nil"/>
              <w:bottom w:val="nil"/>
              <w:right w:val="nil"/>
            </w:tcBorders>
          </w:tcPr>
          <w:p w14:paraId="60388D8A" w14:textId="1ABE6145" w:rsidR="00CB03B4" w:rsidRPr="00CB03B4" w:rsidRDefault="00CB03B4" w:rsidP="00CC3FE7">
            <w:pPr>
              <w:tabs>
                <w:tab w:val="left" w:pos="1276"/>
              </w:tabs>
              <w:jc w:val="both"/>
              <w:rPr>
                <w:caps w:val="0"/>
                <w:lang w:eastAsia="lt-LT"/>
              </w:rPr>
            </w:pPr>
          </w:p>
        </w:tc>
        <w:tc>
          <w:tcPr>
            <w:tcW w:w="2212" w:type="dxa"/>
            <w:gridSpan w:val="3"/>
            <w:tcBorders>
              <w:top w:val="nil"/>
              <w:left w:val="nil"/>
              <w:bottom w:val="nil"/>
              <w:right w:val="nil"/>
            </w:tcBorders>
          </w:tcPr>
          <w:p w14:paraId="749AE276" w14:textId="77777777" w:rsidR="00CB03B4" w:rsidRPr="00CB03B4" w:rsidRDefault="00CB03B4" w:rsidP="00CB03B4">
            <w:pPr>
              <w:tabs>
                <w:tab w:val="left" w:pos="1276"/>
              </w:tabs>
              <w:rPr>
                <w:caps w:val="0"/>
                <w:lang w:eastAsia="lt-LT"/>
              </w:rPr>
            </w:pPr>
          </w:p>
        </w:tc>
        <w:tc>
          <w:tcPr>
            <w:tcW w:w="3194" w:type="dxa"/>
            <w:gridSpan w:val="2"/>
            <w:tcBorders>
              <w:top w:val="nil"/>
              <w:left w:val="nil"/>
              <w:bottom w:val="nil"/>
              <w:right w:val="nil"/>
            </w:tcBorders>
          </w:tcPr>
          <w:p w14:paraId="0787CA95" w14:textId="2D313B02" w:rsidR="00CB03B4" w:rsidRPr="00CB03B4" w:rsidRDefault="00CB03B4" w:rsidP="00CB03B4">
            <w:pPr>
              <w:tabs>
                <w:tab w:val="left" w:pos="1276"/>
              </w:tabs>
              <w:ind w:right="-113"/>
              <w:jc w:val="both"/>
              <w:rPr>
                <w:caps w:val="0"/>
                <w:lang w:eastAsia="lt-LT"/>
              </w:rPr>
            </w:pPr>
          </w:p>
        </w:tc>
      </w:tr>
      <w:tr w:rsidR="00CC3FE7" w:rsidRPr="00CB03B4" w14:paraId="52E6E33D" w14:textId="77777777" w:rsidTr="00464B2C">
        <w:trPr>
          <w:gridAfter w:val="1"/>
          <w:wAfter w:w="244" w:type="dxa"/>
          <w:trHeight w:val="205"/>
        </w:trPr>
        <w:tc>
          <w:tcPr>
            <w:tcW w:w="4373" w:type="dxa"/>
            <w:gridSpan w:val="2"/>
            <w:tcBorders>
              <w:top w:val="nil"/>
              <w:left w:val="nil"/>
              <w:bottom w:val="nil"/>
              <w:right w:val="nil"/>
            </w:tcBorders>
            <w:shd w:val="clear" w:color="auto" w:fill="auto"/>
          </w:tcPr>
          <w:p w14:paraId="3DA4D187" w14:textId="77777777" w:rsidR="00CC3FE7" w:rsidRPr="00CB03B4" w:rsidRDefault="00CC3FE7" w:rsidP="00C55E06">
            <w:pPr>
              <w:tabs>
                <w:tab w:val="left" w:pos="1276"/>
              </w:tabs>
              <w:ind w:left="-108"/>
              <w:jc w:val="both"/>
              <w:rPr>
                <w:caps w:val="0"/>
                <w:lang w:eastAsia="lt-LT"/>
              </w:rPr>
            </w:pPr>
          </w:p>
        </w:tc>
        <w:tc>
          <w:tcPr>
            <w:tcW w:w="2013" w:type="dxa"/>
            <w:gridSpan w:val="2"/>
            <w:tcBorders>
              <w:top w:val="nil"/>
              <w:left w:val="nil"/>
              <w:bottom w:val="nil"/>
              <w:right w:val="nil"/>
            </w:tcBorders>
            <w:shd w:val="clear" w:color="auto" w:fill="auto"/>
          </w:tcPr>
          <w:p w14:paraId="7706F896" w14:textId="77777777" w:rsidR="00CC3FE7" w:rsidRPr="00CB03B4" w:rsidRDefault="00CC3FE7" w:rsidP="00C55E06">
            <w:pPr>
              <w:tabs>
                <w:tab w:val="left" w:pos="1276"/>
              </w:tabs>
              <w:rPr>
                <w:caps w:val="0"/>
                <w:lang w:eastAsia="lt-LT"/>
              </w:rPr>
            </w:pPr>
          </w:p>
        </w:tc>
        <w:tc>
          <w:tcPr>
            <w:tcW w:w="3194" w:type="dxa"/>
            <w:gridSpan w:val="2"/>
            <w:tcBorders>
              <w:top w:val="nil"/>
              <w:left w:val="nil"/>
              <w:bottom w:val="nil"/>
              <w:right w:val="nil"/>
            </w:tcBorders>
            <w:shd w:val="clear" w:color="auto" w:fill="auto"/>
          </w:tcPr>
          <w:p w14:paraId="22B3483C" w14:textId="03CC62B9" w:rsidR="00CC3FE7" w:rsidRPr="00CB03B4" w:rsidRDefault="00CC3FE7" w:rsidP="00C55E06">
            <w:pPr>
              <w:tabs>
                <w:tab w:val="left" w:pos="1276"/>
              </w:tabs>
              <w:ind w:right="-113"/>
              <w:jc w:val="both"/>
              <w:rPr>
                <w:caps w:val="0"/>
                <w:lang w:eastAsia="lt-LT"/>
              </w:rPr>
            </w:pPr>
          </w:p>
        </w:tc>
      </w:tr>
    </w:tbl>
    <w:p w14:paraId="6B51747A" w14:textId="77777777" w:rsidR="00464B2C" w:rsidRDefault="00464B2C" w:rsidP="001B00F7">
      <w:pPr>
        <w:widowControl w:val="0"/>
        <w:spacing w:line="360" w:lineRule="auto"/>
        <w:contextualSpacing/>
        <w:jc w:val="both"/>
        <w:rPr>
          <w:caps w:val="0"/>
          <w:noProof/>
          <w:lang w:val="x-none"/>
        </w:rPr>
      </w:pPr>
    </w:p>
    <w:p w14:paraId="4274B8C8" w14:textId="1771297E" w:rsidR="00AE22A3" w:rsidRPr="001B00F7" w:rsidRDefault="001370A9" w:rsidP="001B00F7">
      <w:pPr>
        <w:widowControl w:val="0"/>
        <w:spacing w:line="360" w:lineRule="auto"/>
        <w:contextualSpacing/>
        <w:jc w:val="both"/>
        <w:rPr>
          <w:caps w:val="0"/>
        </w:rPr>
      </w:pPr>
      <w:r>
        <w:rPr>
          <w:caps w:val="0"/>
          <w:noProof/>
          <w:lang w:val="x-none"/>
        </w:rPr>
        <w:t>Virga Andriuškienė</w:t>
      </w:r>
      <w:r w:rsidR="00E81972" w:rsidRPr="00E81972">
        <w:rPr>
          <w:caps w:val="0"/>
          <w:noProof/>
          <w:lang w:val="x-none"/>
        </w:rPr>
        <w:t xml:space="preserve">, tel. </w:t>
      </w:r>
      <w:r w:rsidR="00E81972" w:rsidRPr="00E81972">
        <w:rPr>
          <w:caps w:val="0"/>
          <w:noProof/>
        </w:rPr>
        <w:t>+370</w:t>
      </w:r>
      <w:r w:rsidR="00E81972" w:rsidRPr="00E81972">
        <w:rPr>
          <w:caps w:val="0"/>
          <w:noProof/>
          <w:lang w:val="x-none"/>
        </w:rPr>
        <w:t xml:space="preserve"> 706 8</w:t>
      </w:r>
      <w:r>
        <w:rPr>
          <w:caps w:val="0"/>
          <w:noProof/>
          <w:lang w:val="x-none"/>
        </w:rPr>
        <w:t>5208</w:t>
      </w:r>
      <w:r w:rsidR="00E81972" w:rsidRPr="00E81972">
        <w:rPr>
          <w:caps w:val="0"/>
          <w:noProof/>
          <w:lang w:val="x-none"/>
        </w:rPr>
        <w:t xml:space="preserve">, el. p. </w:t>
      </w:r>
      <w:hyperlink r:id="rId13" w:history="1">
        <w:r w:rsidR="007D3E99" w:rsidRPr="009F2F97">
          <w:rPr>
            <w:rStyle w:val="Hyperlink"/>
            <w:caps w:val="0"/>
            <w:noProof/>
            <w:lang w:val="x-none"/>
          </w:rPr>
          <w:t>Virga.Andriuskiene</w:t>
        </w:r>
        <w:r w:rsidR="007D3E99" w:rsidRPr="009F2F97">
          <w:rPr>
            <w:rStyle w:val="Hyperlink"/>
            <w:caps w:val="0"/>
            <w:noProof/>
            <w:lang w:val="en-US"/>
          </w:rPr>
          <w:t>@</w:t>
        </w:r>
        <w:r w:rsidR="007D3E99" w:rsidRPr="009F2F97">
          <w:rPr>
            <w:rStyle w:val="Hyperlink"/>
            <w:caps w:val="0"/>
            <w:noProof/>
          </w:rPr>
          <w:t>nzt.lt</w:t>
        </w:r>
      </w:hyperlink>
    </w:p>
    <w:sectPr w:rsidR="00AE22A3" w:rsidRPr="001B00F7" w:rsidSect="00051C65">
      <w:headerReference w:type="even" r:id="rId14"/>
      <w:headerReference w:type="default" r:id="rId15"/>
      <w:footerReference w:type="even" r:id="rId16"/>
      <w:footerReference w:type="default" r:id="rId17"/>
      <w:footerReference w:type="first" r:id="rId18"/>
      <w:pgSz w:w="11907" w:h="16840" w:code="9"/>
      <w:pgMar w:top="993" w:right="567" w:bottom="1134" w:left="1701" w:header="567" w:footer="352"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1D906" w14:textId="77777777" w:rsidR="00083E32" w:rsidRDefault="00083E32">
      <w:r>
        <w:separator/>
      </w:r>
    </w:p>
  </w:endnote>
  <w:endnote w:type="continuationSeparator" w:id="0">
    <w:p w14:paraId="1F6084BE" w14:textId="77777777" w:rsidR="00083E32" w:rsidRDefault="0008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font>
  <w:font w:name="Tahoma">
    <w:panose1 w:val="020B0604030504040204"/>
    <w:charset w:val="BA"/>
    <w:family w:val="swiss"/>
    <w:pitch w:val="variable"/>
    <w:sig w:usb0="E1002EFF" w:usb1="C000605B" w:usb2="00000029" w:usb3="00000000" w:csb0="000101FF" w:csb1="00000000"/>
  </w:font>
  <w:font w:name="Arial-BoldMT">
    <w:altName w:val="Arial"/>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F939E" w14:textId="77777777" w:rsidR="00CE013D" w:rsidRDefault="00CE01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AED3CA" w14:textId="77777777" w:rsidR="00CE013D" w:rsidRDefault="00CE01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BA05D" w14:textId="77777777" w:rsidR="00CE013D" w:rsidRDefault="00CE013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7" w:type="dxa"/>
      <w:tblBorders>
        <w:top w:val="single" w:sz="6" w:space="0" w:color="auto"/>
      </w:tblBorders>
      <w:tblLayout w:type="fixed"/>
      <w:tblLook w:val="0000" w:firstRow="0" w:lastRow="0" w:firstColumn="0" w:lastColumn="0" w:noHBand="0" w:noVBand="0"/>
    </w:tblPr>
    <w:tblGrid>
      <w:gridCol w:w="9747"/>
    </w:tblGrid>
    <w:tr w:rsidR="00CE013D" w14:paraId="04E482F8" w14:textId="77777777" w:rsidTr="00724701">
      <w:tc>
        <w:tcPr>
          <w:tcW w:w="9747" w:type="dxa"/>
        </w:tcPr>
        <w:tbl>
          <w:tblPr>
            <w:tblW w:w="9445" w:type="dxa"/>
            <w:tblInd w:w="108" w:type="dxa"/>
            <w:tblLayout w:type="fixed"/>
            <w:tblLook w:val="04A0" w:firstRow="1" w:lastRow="0" w:firstColumn="1" w:lastColumn="0" w:noHBand="0" w:noVBand="1"/>
          </w:tblPr>
          <w:tblGrid>
            <w:gridCol w:w="2793"/>
            <w:gridCol w:w="2702"/>
            <w:gridCol w:w="2940"/>
            <w:gridCol w:w="1010"/>
          </w:tblGrid>
          <w:tr w:rsidR="001B6351" w14:paraId="7BBD9C32" w14:textId="77777777" w:rsidTr="00567219">
            <w:trPr>
              <w:trHeight w:val="1256"/>
            </w:trPr>
            <w:tc>
              <w:tcPr>
                <w:tcW w:w="2793" w:type="dxa"/>
                <w:hideMark/>
              </w:tcPr>
              <w:p w14:paraId="759AA9D3" w14:textId="77777777" w:rsidR="001B6351" w:rsidRDefault="001B6351" w:rsidP="001B6351">
                <w:pPr>
                  <w:pStyle w:val="Apacia"/>
                  <w:widowControl w:val="0"/>
                  <w:spacing w:before="120"/>
                </w:pPr>
                <w:r>
                  <w:t>Biudžetinė įstaiga</w:t>
                </w:r>
              </w:p>
              <w:p w14:paraId="49720521" w14:textId="77777777" w:rsidR="001B6351" w:rsidRDefault="001B6351" w:rsidP="001B6351">
                <w:pPr>
                  <w:pStyle w:val="Apacia"/>
                  <w:widowControl w:val="0"/>
                </w:pPr>
                <w:r>
                  <w:t xml:space="preserve">Gedimino pr. 19 </w:t>
                </w:r>
              </w:p>
              <w:p w14:paraId="25B1198E" w14:textId="363B9808" w:rsidR="001B6351" w:rsidRDefault="001B6351" w:rsidP="001B6351">
                <w:pPr>
                  <w:pStyle w:val="Apacia"/>
                </w:pPr>
                <w:r>
                  <w:t>01103 Vilnius</w:t>
                </w:r>
              </w:p>
            </w:tc>
            <w:tc>
              <w:tcPr>
                <w:tcW w:w="2702" w:type="dxa"/>
                <w:hideMark/>
              </w:tcPr>
              <w:p w14:paraId="01FCBA54" w14:textId="77777777" w:rsidR="001B6351" w:rsidRDefault="001B6351" w:rsidP="001B6351">
                <w:pPr>
                  <w:pStyle w:val="Apacia"/>
                  <w:widowControl w:val="0"/>
                  <w:spacing w:before="120"/>
                </w:pPr>
                <w:r>
                  <w:t xml:space="preserve">Tel. </w:t>
                </w:r>
                <w:r>
                  <w:rPr>
                    <w:caps/>
                  </w:rPr>
                  <w:t>+ 370 706 86 666</w:t>
                </w:r>
              </w:p>
              <w:p w14:paraId="5784DEC3" w14:textId="77777777" w:rsidR="001B6351" w:rsidRDefault="001B6351" w:rsidP="001B6351">
                <w:pPr>
                  <w:pStyle w:val="Apacia"/>
                  <w:widowControl w:val="0"/>
                </w:pPr>
                <w:r>
                  <w:t xml:space="preserve">El. paštas nzt@nzt.lt </w:t>
                </w:r>
              </w:p>
              <w:p w14:paraId="7B379793" w14:textId="1F62CC2A" w:rsidR="001B6351" w:rsidRDefault="001B6351" w:rsidP="001B6351">
                <w:pPr>
                  <w:pStyle w:val="Apacia"/>
                  <w:ind w:right="-108"/>
                </w:pPr>
                <w:r>
                  <w:t>https://nzt.lrv.lt</w:t>
                </w:r>
              </w:p>
            </w:tc>
            <w:tc>
              <w:tcPr>
                <w:tcW w:w="2940" w:type="dxa"/>
              </w:tcPr>
              <w:p w14:paraId="6ED5151A" w14:textId="77777777" w:rsidR="001B6351" w:rsidRDefault="001B6351" w:rsidP="001B6351">
                <w:pPr>
                  <w:pStyle w:val="Apacia"/>
                  <w:widowControl w:val="0"/>
                  <w:spacing w:before="120"/>
                  <w:ind w:right="-108"/>
                </w:pPr>
                <w:r>
                  <w:t>Duomenys kaupiami ir saugomi Juridinių asmenų registre</w:t>
                </w:r>
              </w:p>
              <w:p w14:paraId="2999B24C" w14:textId="7F977CAE" w:rsidR="001B6351" w:rsidRDefault="00464B2C" w:rsidP="001B6351">
                <w:pPr>
                  <w:pStyle w:val="Apacia"/>
                  <w:ind w:right="-108"/>
                </w:pPr>
                <w:r>
                  <w:rPr>
                    <w:noProof/>
                  </w:rPr>
                  <w:pict w14:anchorId="0F7807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3" o:spid="_x0000_s1031" type="#_x0000_t75" alt="BV_Certification_N&amp;B_ISO9001.gif" style="position:absolute;margin-left:380.95pt;margin-top:794.25pt;width:83.3pt;height:37.5pt;z-index:-251660800;visibility:visible;mso-wrap-distance-left:0;mso-wrap-distance-right:0;mso-position-horizontal-relative:margin;mso-position-vertical-relative:margin">
                      <v:imagedata r:id="rId1" o:title="BV_Certification_N&amp;B_ISO9001"/>
                      <w10:wrap anchorx="margin" anchory="margin"/>
                    </v:shape>
                  </w:pict>
                </w:r>
                <w:r>
                  <w:rPr>
                    <w:noProof/>
                  </w:rPr>
                  <w:pict w14:anchorId="0ABF3828">
                    <v:shape id="Image2" o:spid="_x0000_s1032" type="#_x0000_t75" alt="BV_Certification_N&amp;B_ISO9001.gif" style="position:absolute;margin-left:337.45pt;margin-top:664.5pt;width:83.3pt;height:37.5pt;z-index:-251659776;visibility:visible;mso-wrap-distance-left:0;mso-wrap-distance-right:0;mso-position-horizontal-relative:margin;mso-position-vertical-relative:margin">
                      <v:imagedata r:id="rId1" o:title="BV_Certification_N&amp;B_ISO9001"/>
                      <w10:wrap anchorx="margin" anchory="margin"/>
                    </v:shape>
                  </w:pict>
                </w:r>
                <w:r>
                  <w:rPr>
                    <w:noProof/>
                  </w:rPr>
                  <w:pict w14:anchorId="64DA00F0">
                    <v:shape id="Image4" o:spid="_x0000_s1033" type="#_x0000_t75" alt="BV_Certification_N&amp;B_ISO9001.gif" style="position:absolute;margin-left:337.45pt;margin-top:664.5pt;width:83.3pt;height:37.5pt;z-index:-251658752;visibility:visible;mso-wrap-distance-left:0;mso-wrap-distance-right:0;mso-position-horizontal-relative:margin;mso-position-vertical-relative:margin">
                      <v:imagedata r:id="rId1" o:title="BV_Certification_N&amp;B_ISO9001"/>
                      <w10:wrap anchorx="margin" anchory="margin"/>
                    </v:shape>
                  </w:pict>
                </w:r>
                <w:r>
                  <w:rPr>
                    <w:noProof/>
                  </w:rPr>
                  <w:pict w14:anchorId="1A62F00D">
                    <v:shape id="Image1" o:spid="_x0000_s1034" type="#_x0000_t75" alt="BV_Certification_N&amp;B_ISO9001.gif" style="position:absolute;margin-left:337.45pt;margin-top:664.5pt;width:83.3pt;height:37.5pt;z-index:-251657728;visibility:visible;mso-wrap-distance-left:0;mso-wrap-distance-right:0;mso-position-horizontal-relative:margin;mso-position-vertical-relative:margin">
                      <v:imagedata r:id="rId1" o:title="BV_Certification_N&amp;B_ISO9001"/>
                      <w10:wrap anchorx="margin" anchory="margin"/>
                    </v:shape>
                  </w:pict>
                </w:r>
                <w:r>
                  <w:rPr>
                    <w:noProof/>
                  </w:rPr>
                  <w:pict w14:anchorId="609FD5AC">
                    <v:shape id="Picture 0" o:spid="_x0000_s1035" type="#_x0000_t75" alt="BV_Certification_N&amp;B_ISO9001.gif" style="position:absolute;margin-left:337.45pt;margin-top:664.5pt;width:83.3pt;height:37.5pt;z-index:-251656704;visibility:visible;mso-wrap-distance-left:0;mso-wrap-distance-right:0;mso-position-horizontal-relative:margin;mso-position-vertical-relative:margin">
                      <v:imagedata r:id="rId1" o:title="BV_Certification_N&amp;B_ISO9001"/>
                      <w10:wrap anchorx="margin" anchory="margin"/>
                    </v:shape>
                  </w:pict>
                </w:r>
                <w:r w:rsidR="001B6351">
                  <w:t xml:space="preserve">Kodas 188704927 </w:t>
                </w:r>
              </w:p>
            </w:tc>
            <w:tc>
              <w:tcPr>
                <w:tcW w:w="1010" w:type="dxa"/>
              </w:tcPr>
              <w:p w14:paraId="0859E547" w14:textId="6149FBD9" w:rsidR="001B6351" w:rsidRDefault="001B6351" w:rsidP="001B6351">
                <w:pPr>
                  <w:pStyle w:val="Apacia"/>
                  <w:spacing w:before="120"/>
                  <w:ind w:left="-108" w:right="-130"/>
                  <w:jc w:val="center"/>
                </w:pPr>
              </w:p>
            </w:tc>
          </w:tr>
        </w:tbl>
        <w:p w14:paraId="341E2E57" w14:textId="77777777" w:rsidR="00CE013D" w:rsidRPr="00724701" w:rsidRDefault="00CE013D" w:rsidP="00724701">
          <w:pPr>
            <w:jc w:val="center"/>
            <w:rPr>
              <w:caps w:val="0"/>
              <w:sz w:val="18"/>
            </w:rPr>
          </w:pPr>
        </w:p>
      </w:tc>
    </w:tr>
  </w:tbl>
  <w:p w14:paraId="4D8122E2" w14:textId="77777777" w:rsidR="00CE013D" w:rsidRDefault="00CE013D">
    <w:pPr>
      <w:pStyle w:val="Footer"/>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CC368" w14:textId="77777777" w:rsidR="00083E32" w:rsidRDefault="00083E32">
      <w:r>
        <w:separator/>
      </w:r>
    </w:p>
  </w:footnote>
  <w:footnote w:type="continuationSeparator" w:id="0">
    <w:p w14:paraId="3ABB3ACE" w14:textId="77777777" w:rsidR="00083E32" w:rsidRDefault="0008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80326" w14:textId="1ED2788A" w:rsidR="00CE013D" w:rsidRDefault="00CE013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1C65">
      <w:rPr>
        <w:rStyle w:val="PageNumber"/>
        <w:noProof/>
      </w:rPr>
      <w:t>2</w:t>
    </w:r>
    <w:r>
      <w:rPr>
        <w:rStyle w:val="PageNumber"/>
      </w:rPr>
      <w:fldChar w:fldCharType="end"/>
    </w:r>
  </w:p>
  <w:p w14:paraId="0D1DAC2A" w14:textId="77777777" w:rsidR="00CE013D" w:rsidRDefault="00CE01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C5948" w14:textId="77777777" w:rsidR="00CE013D" w:rsidRDefault="00CE013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7A13">
      <w:rPr>
        <w:rStyle w:val="PageNumber"/>
        <w:noProof/>
      </w:rPr>
      <w:t>2</w:t>
    </w:r>
    <w:r>
      <w:rPr>
        <w:rStyle w:val="PageNumber"/>
      </w:rPr>
      <w:fldChar w:fldCharType="end"/>
    </w:r>
  </w:p>
  <w:p w14:paraId="0839EE5C" w14:textId="77777777" w:rsidR="00CE013D" w:rsidRDefault="00CE01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059FD"/>
    <w:multiLevelType w:val="multilevel"/>
    <w:tmpl w:val="AFA02AB2"/>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836A1D"/>
    <w:multiLevelType w:val="hybridMultilevel"/>
    <w:tmpl w:val="E3B2A1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B733D2B"/>
    <w:multiLevelType w:val="hybridMultilevel"/>
    <w:tmpl w:val="61F4487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94452894">
    <w:abstractNumId w:val="1"/>
  </w:num>
  <w:num w:numId="2" w16cid:durableId="1190223034">
    <w:abstractNumId w:val="2"/>
  </w:num>
  <w:num w:numId="3" w16cid:durableId="373224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E31"/>
    <w:rsid w:val="00000B68"/>
    <w:rsid w:val="00001D94"/>
    <w:rsid w:val="0000335E"/>
    <w:rsid w:val="00004CE9"/>
    <w:rsid w:val="00005B87"/>
    <w:rsid w:val="000067A6"/>
    <w:rsid w:val="0000782F"/>
    <w:rsid w:val="00012AB9"/>
    <w:rsid w:val="00013B77"/>
    <w:rsid w:val="00014BD5"/>
    <w:rsid w:val="000163B7"/>
    <w:rsid w:val="000205E3"/>
    <w:rsid w:val="00024ED4"/>
    <w:rsid w:val="00025518"/>
    <w:rsid w:val="00026146"/>
    <w:rsid w:val="000306F1"/>
    <w:rsid w:val="00035342"/>
    <w:rsid w:val="00036250"/>
    <w:rsid w:val="00041ED7"/>
    <w:rsid w:val="00042E91"/>
    <w:rsid w:val="0004426D"/>
    <w:rsid w:val="00044D46"/>
    <w:rsid w:val="00051C65"/>
    <w:rsid w:val="00055BAB"/>
    <w:rsid w:val="00055F8A"/>
    <w:rsid w:val="00060F2C"/>
    <w:rsid w:val="000633AA"/>
    <w:rsid w:val="00063FC5"/>
    <w:rsid w:val="000676F3"/>
    <w:rsid w:val="00067E9F"/>
    <w:rsid w:val="00071EFB"/>
    <w:rsid w:val="00072A34"/>
    <w:rsid w:val="00072E64"/>
    <w:rsid w:val="00073744"/>
    <w:rsid w:val="00076328"/>
    <w:rsid w:val="0008164A"/>
    <w:rsid w:val="00082FE6"/>
    <w:rsid w:val="0008302A"/>
    <w:rsid w:val="00083E32"/>
    <w:rsid w:val="00086CD4"/>
    <w:rsid w:val="00086FFB"/>
    <w:rsid w:val="0009068D"/>
    <w:rsid w:val="000924CE"/>
    <w:rsid w:val="00094CB2"/>
    <w:rsid w:val="00095955"/>
    <w:rsid w:val="000A3138"/>
    <w:rsid w:val="000A5450"/>
    <w:rsid w:val="000A5468"/>
    <w:rsid w:val="000A5D7B"/>
    <w:rsid w:val="000A7D7E"/>
    <w:rsid w:val="000B1E56"/>
    <w:rsid w:val="000B26AF"/>
    <w:rsid w:val="000B28F6"/>
    <w:rsid w:val="000B5665"/>
    <w:rsid w:val="000B56E4"/>
    <w:rsid w:val="000B5C82"/>
    <w:rsid w:val="000C0A2E"/>
    <w:rsid w:val="000C0BA8"/>
    <w:rsid w:val="000C1F87"/>
    <w:rsid w:val="000C2947"/>
    <w:rsid w:val="000C3079"/>
    <w:rsid w:val="000C313C"/>
    <w:rsid w:val="000C3D69"/>
    <w:rsid w:val="000C42DE"/>
    <w:rsid w:val="000C530F"/>
    <w:rsid w:val="000C58F7"/>
    <w:rsid w:val="000C5C40"/>
    <w:rsid w:val="000C7652"/>
    <w:rsid w:val="000D0EB6"/>
    <w:rsid w:val="000D1643"/>
    <w:rsid w:val="000E0113"/>
    <w:rsid w:val="000E34F7"/>
    <w:rsid w:val="000E3BBD"/>
    <w:rsid w:val="000E4543"/>
    <w:rsid w:val="000E4E3E"/>
    <w:rsid w:val="000E74B0"/>
    <w:rsid w:val="000F1014"/>
    <w:rsid w:val="000F3258"/>
    <w:rsid w:val="00103DF4"/>
    <w:rsid w:val="001067BB"/>
    <w:rsid w:val="0011191C"/>
    <w:rsid w:val="00112394"/>
    <w:rsid w:val="00115128"/>
    <w:rsid w:val="00121341"/>
    <w:rsid w:val="00121FE5"/>
    <w:rsid w:val="00122D63"/>
    <w:rsid w:val="00126FEF"/>
    <w:rsid w:val="00127F35"/>
    <w:rsid w:val="001300B8"/>
    <w:rsid w:val="00130D75"/>
    <w:rsid w:val="00131A68"/>
    <w:rsid w:val="00136017"/>
    <w:rsid w:val="001370A9"/>
    <w:rsid w:val="00140CEB"/>
    <w:rsid w:val="001423FA"/>
    <w:rsid w:val="0014745D"/>
    <w:rsid w:val="00150BAA"/>
    <w:rsid w:val="00157999"/>
    <w:rsid w:val="00162840"/>
    <w:rsid w:val="00162CA0"/>
    <w:rsid w:val="00164C0D"/>
    <w:rsid w:val="0017047B"/>
    <w:rsid w:val="00170D84"/>
    <w:rsid w:val="00171169"/>
    <w:rsid w:val="00171E77"/>
    <w:rsid w:val="00172181"/>
    <w:rsid w:val="00173CB2"/>
    <w:rsid w:val="0017513F"/>
    <w:rsid w:val="00175704"/>
    <w:rsid w:val="00176291"/>
    <w:rsid w:val="00176DFC"/>
    <w:rsid w:val="001808BB"/>
    <w:rsid w:val="0018637B"/>
    <w:rsid w:val="001946E4"/>
    <w:rsid w:val="00194703"/>
    <w:rsid w:val="00195A4E"/>
    <w:rsid w:val="001960F1"/>
    <w:rsid w:val="001A0C8D"/>
    <w:rsid w:val="001A2DC7"/>
    <w:rsid w:val="001A3F9A"/>
    <w:rsid w:val="001A4128"/>
    <w:rsid w:val="001A55F2"/>
    <w:rsid w:val="001B00F7"/>
    <w:rsid w:val="001B3DF0"/>
    <w:rsid w:val="001B6351"/>
    <w:rsid w:val="001B6AAB"/>
    <w:rsid w:val="001C00CA"/>
    <w:rsid w:val="001C1176"/>
    <w:rsid w:val="001C2E26"/>
    <w:rsid w:val="001D0982"/>
    <w:rsid w:val="001D114B"/>
    <w:rsid w:val="001D1462"/>
    <w:rsid w:val="001D2544"/>
    <w:rsid w:val="001D2BF8"/>
    <w:rsid w:val="001D5540"/>
    <w:rsid w:val="001E1E7C"/>
    <w:rsid w:val="001E2778"/>
    <w:rsid w:val="001E29AB"/>
    <w:rsid w:val="001E7A91"/>
    <w:rsid w:val="001E7FA3"/>
    <w:rsid w:val="001F088F"/>
    <w:rsid w:val="001F0D60"/>
    <w:rsid w:val="001F1D66"/>
    <w:rsid w:val="001F5D0B"/>
    <w:rsid w:val="001F5E7F"/>
    <w:rsid w:val="001F7420"/>
    <w:rsid w:val="002002DD"/>
    <w:rsid w:val="002006EC"/>
    <w:rsid w:val="00205D21"/>
    <w:rsid w:val="00206557"/>
    <w:rsid w:val="002070E9"/>
    <w:rsid w:val="0020723B"/>
    <w:rsid w:val="002129EC"/>
    <w:rsid w:val="00213000"/>
    <w:rsid w:val="00213C38"/>
    <w:rsid w:val="00213F19"/>
    <w:rsid w:val="0021426A"/>
    <w:rsid w:val="0021519F"/>
    <w:rsid w:val="00215364"/>
    <w:rsid w:val="00215AAF"/>
    <w:rsid w:val="0022303C"/>
    <w:rsid w:val="00223B54"/>
    <w:rsid w:val="00227212"/>
    <w:rsid w:val="00230FAE"/>
    <w:rsid w:val="00232297"/>
    <w:rsid w:val="00232C15"/>
    <w:rsid w:val="00234CD1"/>
    <w:rsid w:val="00234CDB"/>
    <w:rsid w:val="002370F7"/>
    <w:rsid w:val="00237AC2"/>
    <w:rsid w:val="002450A7"/>
    <w:rsid w:val="00252A79"/>
    <w:rsid w:val="0025446D"/>
    <w:rsid w:val="002548C9"/>
    <w:rsid w:val="00254FE0"/>
    <w:rsid w:val="00255947"/>
    <w:rsid w:val="00256E9E"/>
    <w:rsid w:val="002575B4"/>
    <w:rsid w:val="0026237A"/>
    <w:rsid w:val="00264285"/>
    <w:rsid w:val="00264478"/>
    <w:rsid w:val="00271096"/>
    <w:rsid w:val="00273B16"/>
    <w:rsid w:val="00273CD1"/>
    <w:rsid w:val="00273EAC"/>
    <w:rsid w:val="00274BB5"/>
    <w:rsid w:val="00275FB8"/>
    <w:rsid w:val="00277895"/>
    <w:rsid w:val="00281C8F"/>
    <w:rsid w:val="00281D26"/>
    <w:rsid w:val="00284F5A"/>
    <w:rsid w:val="00285232"/>
    <w:rsid w:val="00285571"/>
    <w:rsid w:val="002864E4"/>
    <w:rsid w:val="002873D1"/>
    <w:rsid w:val="002911DE"/>
    <w:rsid w:val="00291BB0"/>
    <w:rsid w:val="002921DA"/>
    <w:rsid w:val="00294B73"/>
    <w:rsid w:val="002977C5"/>
    <w:rsid w:val="002A4A3F"/>
    <w:rsid w:val="002A569E"/>
    <w:rsid w:val="002A5D5B"/>
    <w:rsid w:val="002A6239"/>
    <w:rsid w:val="002A780F"/>
    <w:rsid w:val="002B05FB"/>
    <w:rsid w:val="002B07D8"/>
    <w:rsid w:val="002B08E0"/>
    <w:rsid w:val="002B3063"/>
    <w:rsid w:val="002B6B5E"/>
    <w:rsid w:val="002C12FD"/>
    <w:rsid w:val="002C3CB2"/>
    <w:rsid w:val="002C400D"/>
    <w:rsid w:val="002C5624"/>
    <w:rsid w:val="002C5AD6"/>
    <w:rsid w:val="002C5B6C"/>
    <w:rsid w:val="002D2B47"/>
    <w:rsid w:val="002D32F3"/>
    <w:rsid w:val="002D5F14"/>
    <w:rsid w:val="002D7BCA"/>
    <w:rsid w:val="002E149E"/>
    <w:rsid w:val="002E2E8D"/>
    <w:rsid w:val="002E4BB2"/>
    <w:rsid w:val="002E7EF1"/>
    <w:rsid w:val="002F0116"/>
    <w:rsid w:val="002F0798"/>
    <w:rsid w:val="002F193D"/>
    <w:rsid w:val="002F2F7D"/>
    <w:rsid w:val="002F6436"/>
    <w:rsid w:val="002F691F"/>
    <w:rsid w:val="00300016"/>
    <w:rsid w:val="003012BD"/>
    <w:rsid w:val="00301644"/>
    <w:rsid w:val="00301F89"/>
    <w:rsid w:val="00303971"/>
    <w:rsid w:val="003040E1"/>
    <w:rsid w:val="0030528B"/>
    <w:rsid w:val="00306400"/>
    <w:rsid w:val="00306906"/>
    <w:rsid w:val="003076CE"/>
    <w:rsid w:val="003129BE"/>
    <w:rsid w:val="00312BC3"/>
    <w:rsid w:val="003138FF"/>
    <w:rsid w:val="00320D28"/>
    <w:rsid w:val="00323DA9"/>
    <w:rsid w:val="0032726B"/>
    <w:rsid w:val="00327A59"/>
    <w:rsid w:val="003303CA"/>
    <w:rsid w:val="00332B61"/>
    <w:rsid w:val="00334711"/>
    <w:rsid w:val="003369C0"/>
    <w:rsid w:val="0034046E"/>
    <w:rsid w:val="0034254F"/>
    <w:rsid w:val="00343244"/>
    <w:rsid w:val="003475AE"/>
    <w:rsid w:val="00347D6A"/>
    <w:rsid w:val="0035041E"/>
    <w:rsid w:val="00350DFA"/>
    <w:rsid w:val="00352E10"/>
    <w:rsid w:val="00353AC2"/>
    <w:rsid w:val="00354401"/>
    <w:rsid w:val="00354417"/>
    <w:rsid w:val="0035461B"/>
    <w:rsid w:val="00354964"/>
    <w:rsid w:val="0035546C"/>
    <w:rsid w:val="00356C88"/>
    <w:rsid w:val="00361EED"/>
    <w:rsid w:val="00366423"/>
    <w:rsid w:val="003671BA"/>
    <w:rsid w:val="00371EF9"/>
    <w:rsid w:val="003728B1"/>
    <w:rsid w:val="00372C43"/>
    <w:rsid w:val="00372ED6"/>
    <w:rsid w:val="0037366F"/>
    <w:rsid w:val="003769E2"/>
    <w:rsid w:val="00377653"/>
    <w:rsid w:val="0038065A"/>
    <w:rsid w:val="00380F7A"/>
    <w:rsid w:val="003812E8"/>
    <w:rsid w:val="003842B2"/>
    <w:rsid w:val="003850CF"/>
    <w:rsid w:val="00390564"/>
    <w:rsid w:val="003924D9"/>
    <w:rsid w:val="0039370D"/>
    <w:rsid w:val="0039660A"/>
    <w:rsid w:val="003A0209"/>
    <w:rsid w:val="003A0469"/>
    <w:rsid w:val="003A058E"/>
    <w:rsid w:val="003A13C6"/>
    <w:rsid w:val="003A2F40"/>
    <w:rsid w:val="003A30D4"/>
    <w:rsid w:val="003C06BA"/>
    <w:rsid w:val="003C0737"/>
    <w:rsid w:val="003C0831"/>
    <w:rsid w:val="003C155B"/>
    <w:rsid w:val="003C34A7"/>
    <w:rsid w:val="003C3CAB"/>
    <w:rsid w:val="003C7835"/>
    <w:rsid w:val="003C7CEE"/>
    <w:rsid w:val="003D0BD5"/>
    <w:rsid w:val="003D1343"/>
    <w:rsid w:val="003D2B40"/>
    <w:rsid w:val="003D32DD"/>
    <w:rsid w:val="003D79D4"/>
    <w:rsid w:val="003E1173"/>
    <w:rsid w:val="003E2812"/>
    <w:rsid w:val="003E56F6"/>
    <w:rsid w:val="003E6A4E"/>
    <w:rsid w:val="003F3B12"/>
    <w:rsid w:val="003F3C2C"/>
    <w:rsid w:val="003F6B9D"/>
    <w:rsid w:val="004024A8"/>
    <w:rsid w:val="00407749"/>
    <w:rsid w:val="00413B17"/>
    <w:rsid w:val="004142BB"/>
    <w:rsid w:val="0041456A"/>
    <w:rsid w:val="004204DE"/>
    <w:rsid w:val="00427896"/>
    <w:rsid w:val="004306D0"/>
    <w:rsid w:val="00430805"/>
    <w:rsid w:val="0043209A"/>
    <w:rsid w:val="004325D8"/>
    <w:rsid w:val="00432CD3"/>
    <w:rsid w:val="00440DDD"/>
    <w:rsid w:val="00443E76"/>
    <w:rsid w:val="00446A78"/>
    <w:rsid w:val="00452572"/>
    <w:rsid w:val="004533A9"/>
    <w:rsid w:val="004544DA"/>
    <w:rsid w:val="00455287"/>
    <w:rsid w:val="004553ED"/>
    <w:rsid w:val="00462017"/>
    <w:rsid w:val="00464B2C"/>
    <w:rsid w:val="00465F1B"/>
    <w:rsid w:val="00466952"/>
    <w:rsid w:val="00467310"/>
    <w:rsid w:val="00467F6B"/>
    <w:rsid w:val="004720FB"/>
    <w:rsid w:val="00476062"/>
    <w:rsid w:val="00477474"/>
    <w:rsid w:val="00477EDA"/>
    <w:rsid w:val="00484B49"/>
    <w:rsid w:val="00487782"/>
    <w:rsid w:val="0049064B"/>
    <w:rsid w:val="00490DE8"/>
    <w:rsid w:val="00494739"/>
    <w:rsid w:val="00495942"/>
    <w:rsid w:val="004A2970"/>
    <w:rsid w:val="004A6916"/>
    <w:rsid w:val="004B1373"/>
    <w:rsid w:val="004B2C70"/>
    <w:rsid w:val="004B423E"/>
    <w:rsid w:val="004C247E"/>
    <w:rsid w:val="004C6A2E"/>
    <w:rsid w:val="004C6D88"/>
    <w:rsid w:val="004C74E5"/>
    <w:rsid w:val="004C7955"/>
    <w:rsid w:val="004D06A6"/>
    <w:rsid w:val="004D0775"/>
    <w:rsid w:val="004D12DB"/>
    <w:rsid w:val="004D2758"/>
    <w:rsid w:val="004D35B6"/>
    <w:rsid w:val="004D6112"/>
    <w:rsid w:val="004D6FAD"/>
    <w:rsid w:val="004E6B5B"/>
    <w:rsid w:val="004F224C"/>
    <w:rsid w:val="004F3235"/>
    <w:rsid w:val="004F44D6"/>
    <w:rsid w:val="00500995"/>
    <w:rsid w:val="0050317F"/>
    <w:rsid w:val="0050323D"/>
    <w:rsid w:val="00503720"/>
    <w:rsid w:val="0050413F"/>
    <w:rsid w:val="0050573E"/>
    <w:rsid w:val="00507A40"/>
    <w:rsid w:val="00510852"/>
    <w:rsid w:val="00513D6A"/>
    <w:rsid w:val="00520CC9"/>
    <w:rsid w:val="00525613"/>
    <w:rsid w:val="00526174"/>
    <w:rsid w:val="00536891"/>
    <w:rsid w:val="005377B3"/>
    <w:rsid w:val="00545A88"/>
    <w:rsid w:val="00547BD5"/>
    <w:rsid w:val="00550AE3"/>
    <w:rsid w:val="00550D23"/>
    <w:rsid w:val="00551F00"/>
    <w:rsid w:val="005536CD"/>
    <w:rsid w:val="005612FB"/>
    <w:rsid w:val="005616D8"/>
    <w:rsid w:val="00565715"/>
    <w:rsid w:val="00566291"/>
    <w:rsid w:val="00566E45"/>
    <w:rsid w:val="00567219"/>
    <w:rsid w:val="00576D22"/>
    <w:rsid w:val="00581629"/>
    <w:rsid w:val="00583F26"/>
    <w:rsid w:val="00584065"/>
    <w:rsid w:val="00585BBA"/>
    <w:rsid w:val="00585BE3"/>
    <w:rsid w:val="005873BA"/>
    <w:rsid w:val="00594F44"/>
    <w:rsid w:val="00595019"/>
    <w:rsid w:val="005A1355"/>
    <w:rsid w:val="005B098B"/>
    <w:rsid w:val="005B3498"/>
    <w:rsid w:val="005B3F39"/>
    <w:rsid w:val="005B7E48"/>
    <w:rsid w:val="005C29B6"/>
    <w:rsid w:val="005C3743"/>
    <w:rsid w:val="005C3E5F"/>
    <w:rsid w:val="005C42CA"/>
    <w:rsid w:val="005C5446"/>
    <w:rsid w:val="005C6398"/>
    <w:rsid w:val="005C7B69"/>
    <w:rsid w:val="005D66F7"/>
    <w:rsid w:val="005D681F"/>
    <w:rsid w:val="005D687A"/>
    <w:rsid w:val="005D7CFE"/>
    <w:rsid w:val="005E00FF"/>
    <w:rsid w:val="005E4A0A"/>
    <w:rsid w:val="005E53ED"/>
    <w:rsid w:val="005E65B3"/>
    <w:rsid w:val="005E7648"/>
    <w:rsid w:val="005E7A04"/>
    <w:rsid w:val="005F4A26"/>
    <w:rsid w:val="005F4DD7"/>
    <w:rsid w:val="005F5F1C"/>
    <w:rsid w:val="005F6883"/>
    <w:rsid w:val="00600121"/>
    <w:rsid w:val="00601148"/>
    <w:rsid w:val="00604F2D"/>
    <w:rsid w:val="0060587E"/>
    <w:rsid w:val="00605A06"/>
    <w:rsid w:val="00610A45"/>
    <w:rsid w:val="006168C9"/>
    <w:rsid w:val="006179BD"/>
    <w:rsid w:val="006201BD"/>
    <w:rsid w:val="006216ED"/>
    <w:rsid w:val="00621749"/>
    <w:rsid w:val="0062249E"/>
    <w:rsid w:val="00624FEC"/>
    <w:rsid w:val="00625689"/>
    <w:rsid w:val="0062673A"/>
    <w:rsid w:val="006274A9"/>
    <w:rsid w:val="00627FB2"/>
    <w:rsid w:val="00642211"/>
    <w:rsid w:val="00642C5A"/>
    <w:rsid w:val="0064339F"/>
    <w:rsid w:val="00644971"/>
    <w:rsid w:val="0064498E"/>
    <w:rsid w:val="006534A8"/>
    <w:rsid w:val="00653D9F"/>
    <w:rsid w:val="006541C5"/>
    <w:rsid w:val="00655CE1"/>
    <w:rsid w:val="00656DDC"/>
    <w:rsid w:val="006622CC"/>
    <w:rsid w:val="00664CE1"/>
    <w:rsid w:val="0066558B"/>
    <w:rsid w:val="00666CB7"/>
    <w:rsid w:val="00667418"/>
    <w:rsid w:val="006769BB"/>
    <w:rsid w:val="0068212F"/>
    <w:rsid w:val="006841D3"/>
    <w:rsid w:val="006849CC"/>
    <w:rsid w:val="00684C69"/>
    <w:rsid w:val="0068744F"/>
    <w:rsid w:val="0069081F"/>
    <w:rsid w:val="0069132F"/>
    <w:rsid w:val="006932EA"/>
    <w:rsid w:val="006947E3"/>
    <w:rsid w:val="006963BF"/>
    <w:rsid w:val="006970F3"/>
    <w:rsid w:val="006A0069"/>
    <w:rsid w:val="006A015A"/>
    <w:rsid w:val="006A4086"/>
    <w:rsid w:val="006A62E6"/>
    <w:rsid w:val="006A6A12"/>
    <w:rsid w:val="006A7467"/>
    <w:rsid w:val="006B0B05"/>
    <w:rsid w:val="006B252B"/>
    <w:rsid w:val="006B2CA0"/>
    <w:rsid w:val="006B486A"/>
    <w:rsid w:val="006B499B"/>
    <w:rsid w:val="006B58D6"/>
    <w:rsid w:val="006B66ED"/>
    <w:rsid w:val="006B6B8C"/>
    <w:rsid w:val="006B6C4E"/>
    <w:rsid w:val="006B6C75"/>
    <w:rsid w:val="006C0056"/>
    <w:rsid w:val="006C06E5"/>
    <w:rsid w:val="006C3494"/>
    <w:rsid w:val="006D2475"/>
    <w:rsid w:val="006D358E"/>
    <w:rsid w:val="006D56E1"/>
    <w:rsid w:val="006D5FAC"/>
    <w:rsid w:val="006D7626"/>
    <w:rsid w:val="006E0F8B"/>
    <w:rsid w:val="006E6972"/>
    <w:rsid w:val="006F0359"/>
    <w:rsid w:val="006F0DAB"/>
    <w:rsid w:val="006F1451"/>
    <w:rsid w:val="006F36E4"/>
    <w:rsid w:val="00701770"/>
    <w:rsid w:val="00704356"/>
    <w:rsid w:val="00707C3D"/>
    <w:rsid w:val="007110AA"/>
    <w:rsid w:val="007119B5"/>
    <w:rsid w:val="00713B5E"/>
    <w:rsid w:val="0071532D"/>
    <w:rsid w:val="00723161"/>
    <w:rsid w:val="00723C33"/>
    <w:rsid w:val="00724701"/>
    <w:rsid w:val="007255A1"/>
    <w:rsid w:val="00726530"/>
    <w:rsid w:val="00726A80"/>
    <w:rsid w:val="00727A13"/>
    <w:rsid w:val="007304BB"/>
    <w:rsid w:val="00732210"/>
    <w:rsid w:val="0073257E"/>
    <w:rsid w:val="0073316B"/>
    <w:rsid w:val="00733D4A"/>
    <w:rsid w:val="00733EB3"/>
    <w:rsid w:val="0073423B"/>
    <w:rsid w:val="007345C7"/>
    <w:rsid w:val="00741577"/>
    <w:rsid w:val="00742431"/>
    <w:rsid w:val="00742DED"/>
    <w:rsid w:val="007438AA"/>
    <w:rsid w:val="00744335"/>
    <w:rsid w:val="007443A7"/>
    <w:rsid w:val="0075068B"/>
    <w:rsid w:val="0075084A"/>
    <w:rsid w:val="00752C2C"/>
    <w:rsid w:val="00752E2E"/>
    <w:rsid w:val="007555BD"/>
    <w:rsid w:val="0076337E"/>
    <w:rsid w:val="007642D8"/>
    <w:rsid w:val="00764334"/>
    <w:rsid w:val="00767CB7"/>
    <w:rsid w:val="00772457"/>
    <w:rsid w:val="00775CD1"/>
    <w:rsid w:val="007764E5"/>
    <w:rsid w:val="00777271"/>
    <w:rsid w:val="007773A2"/>
    <w:rsid w:val="00780EF7"/>
    <w:rsid w:val="00780F30"/>
    <w:rsid w:val="007811D4"/>
    <w:rsid w:val="00781F4A"/>
    <w:rsid w:val="00782ECE"/>
    <w:rsid w:val="00783468"/>
    <w:rsid w:val="00783818"/>
    <w:rsid w:val="007859D0"/>
    <w:rsid w:val="007963AC"/>
    <w:rsid w:val="007A05D6"/>
    <w:rsid w:val="007A13AD"/>
    <w:rsid w:val="007A2081"/>
    <w:rsid w:val="007A4A68"/>
    <w:rsid w:val="007B08CD"/>
    <w:rsid w:val="007B0973"/>
    <w:rsid w:val="007B156B"/>
    <w:rsid w:val="007B1E95"/>
    <w:rsid w:val="007B2DC0"/>
    <w:rsid w:val="007B6AAE"/>
    <w:rsid w:val="007C0811"/>
    <w:rsid w:val="007D11E1"/>
    <w:rsid w:val="007D3B24"/>
    <w:rsid w:val="007D3E99"/>
    <w:rsid w:val="007E2AFE"/>
    <w:rsid w:val="007E35D0"/>
    <w:rsid w:val="007E37B2"/>
    <w:rsid w:val="007E3EBE"/>
    <w:rsid w:val="007E446A"/>
    <w:rsid w:val="007E59CC"/>
    <w:rsid w:val="007F07C9"/>
    <w:rsid w:val="007F16EE"/>
    <w:rsid w:val="007F7C43"/>
    <w:rsid w:val="008031FB"/>
    <w:rsid w:val="00805412"/>
    <w:rsid w:val="00805C39"/>
    <w:rsid w:val="008101FE"/>
    <w:rsid w:val="00812B57"/>
    <w:rsid w:val="008135D6"/>
    <w:rsid w:val="0081410A"/>
    <w:rsid w:val="00815636"/>
    <w:rsid w:val="0081611E"/>
    <w:rsid w:val="008174A4"/>
    <w:rsid w:val="00823B3A"/>
    <w:rsid w:val="008244BB"/>
    <w:rsid w:val="00825CE6"/>
    <w:rsid w:val="00832AD9"/>
    <w:rsid w:val="0083430F"/>
    <w:rsid w:val="00835955"/>
    <w:rsid w:val="008361F9"/>
    <w:rsid w:val="008367E7"/>
    <w:rsid w:val="00837008"/>
    <w:rsid w:val="008436DB"/>
    <w:rsid w:val="00851BAA"/>
    <w:rsid w:val="00851E4D"/>
    <w:rsid w:val="00855DBB"/>
    <w:rsid w:val="00856238"/>
    <w:rsid w:val="0085729A"/>
    <w:rsid w:val="0086006E"/>
    <w:rsid w:val="00860C8E"/>
    <w:rsid w:val="008621F7"/>
    <w:rsid w:val="00866988"/>
    <w:rsid w:val="00874FC8"/>
    <w:rsid w:val="00875EAD"/>
    <w:rsid w:val="00876455"/>
    <w:rsid w:val="00876883"/>
    <w:rsid w:val="008802FE"/>
    <w:rsid w:val="00882EFB"/>
    <w:rsid w:val="00886B59"/>
    <w:rsid w:val="008907FF"/>
    <w:rsid w:val="00892040"/>
    <w:rsid w:val="00892400"/>
    <w:rsid w:val="0089244E"/>
    <w:rsid w:val="008924FF"/>
    <w:rsid w:val="0089300E"/>
    <w:rsid w:val="00895B46"/>
    <w:rsid w:val="008A0267"/>
    <w:rsid w:val="008A1680"/>
    <w:rsid w:val="008A2844"/>
    <w:rsid w:val="008A3F1F"/>
    <w:rsid w:val="008A5483"/>
    <w:rsid w:val="008A5672"/>
    <w:rsid w:val="008A5897"/>
    <w:rsid w:val="008A6C4B"/>
    <w:rsid w:val="008A7198"/>
    <w:rsid w:val="008B0606"/>
    <w:rsid w:val="008B2B6C"/>
    <w:rsid w:val="008C10C3"/>
    <w:rsid w:val="008C19EB"/>
    <w:rsid w:val="008C41EA"/>
    <w:rsid w:val="008C5305"/>
    <w:rsid w:val="008C5FCF"/>
    <w:rsid w:val="008C72B5"/>
    <w:rsid w:val="008D3649"/>
    <w:rsid w:val="008D5052"/>
    <w:rsid w:val="008D6C25"/>
    <w:rsid w:val="008D700F"/>
    <w:rsid w:val="008D739E"/>
    <w:rsid w:val="008D7BFB"/>
    <w:rsid w:val="008F05D6"/>
    <w:rsid w:val="008F0A25"/>
    <w:rsid w:val="008F3F3C"/>
    <w:rsid w:val="008F511C"/>
    <w:rsid w:val="008F51EF"/>
    <w:rsid w:val="00903064"/>
    <w:rsid w:val="009056E8"/>
    <w:rsid w:val="0091045B"/>
    <w:rsid w:val="00913E39"/>
    <w:rsid w:val="0091567D"/>
    <w:rsid w:val="00916F36"/>
    <w:rsid w:val="00922F83"/>
    <w:rsid w:val="0092406E"/>
    <w:rsid w:val="00926523"/>
    <w:rsid w:val="00926643"/>
    <w:rsid w:val="00926B52"/>
    <w:rsid w:val="009270EF"/>
    <w:rsid w:val="00931C9B"/>
    <w:rsid w:val="00936C9A"/>
    <w:rsid w:val="009373D4"/>
    <w:rsid w:val="009375BE"/>
    <w:rsid w:val="00941BE4"/>
    <w:rsid w:val="009436DB"/>
    <w:rsid w:val="0094682B"/>
    <w:rsid w:val="00947DB7"/>
    <w:rsid w:val="00953006"/>
    <w:rsid w:val="00963D50"/>
    <w:rsid w:val="00963E84"/>
    <w:rsid w:val="0096488C"/>
    <w:rsid w:val="0096631E"/>
    <w:rsid w:val="009733F4"/>
    <w:rsid w:val="009761DB"/>
    <w:rsid w:val="00976C53"/>
    <w:rsid w:val="00983750"/>
    <w:rsid w:val="00985093"/>
    <w:rsid w:val="00985B19"/>
    <w:rsid w:val="00986F7B"/>
    <w:rsid w:val="009873EC"/>
    <w:rsid w:val="00990B35"/>
    <w:rsid w:val="0099133C"/>
    <w:rsid w:val="00995DE9"/>
    <w:rsid w:val="00996169"/>
    <w:rsid w:val="009964D7"/>
    <w:rsid w:val="0099667B"/>
    <w:rsid w:val="009A00A4"/>
    <w:rsid w:val="009A00FC"/>
    <w:rsid w:val="009A11F2"/>
    <w:rsid w:val="009A79ED"/>
    <w:rsid w:val="009B0DA5"/>
    <w:rsid w:val="009B14E3"/>
    <w:rsid w:val="009B42B1"/>
    <w:rsid w:val="009B43D6"/>
    <w:rsid w:val="009B691A"/>
    <w:rsid w:val="009B6B80"/>
    <w:rsid w:val="009C21B3"/>
    <w:rsid w:val="009C2ACD"/>
    <w:rsid w:val="009C3235"/>
    <w:rsid w:val="009C5240"/>
    <w:rsid w:val="009C5325"/>
    <w:rsid w:val="009C58ED"/>
    <w:rsid w:val="009C5B2A"/>
    <w:rsid w:val="009C75DB"/>
    <w:rsid w:val="009D0923"/>
    <w:rsid w:val="009D1464"/>
    <w:rsid w:val="009D18E4"/>
    <w:rsid w:val="009D1D8D"/>
    <w:rsid w:val="009D4672"/>
    <w:rsid w:val="009D60ED"/>
    <w:rsid w:val="009E1732"/>
    <w:rsid w:val="009E33CB"/>
    <w:rsid w:val="009E42C0"/>
    <w:rsid w:val="009E5114"/>
    <w:rsid w:val="009F5CB4"/>
    <w:rsid w:val="00A07422"/>
    <w:rsid w:val="00A07731"/>
    <w:rsid w:val="00A12A8A"/>
    <w:rsid w:val="00A13C78"/>
    <w:rsid w:val="00A164FC"/>
    <w:rsid w:val="00A1711E"/>
    <w:rsid w:val="00A20F2F"/>
    <w:rsid w:val="00A21C2A"/>
    <w:rsid w:val="00A21FD1"/>
    <w:rsid w:val="00A2465A"/>
    <w:rsid w:val="00A31A21"/>
    <w:rsid w:val="00A337AD"/>
    <w:rsid w:val="00A37447"/>
    <w:rsid w:val="00A4006F"/>
    <w:rsid w:val="00A401D1"/>
    <w:rsid w:val="00A4511D"/>
    <w:rsid w:val="00A4694C"/>
    <w:rsid w:val="00A5050F"/>
    <w:rsid w:val="00A51651"/>
    <w:rsid w:val="00A51824"/>
    <w:rsid w:val="00A53C35"/>
    <w:rsid w:val="00A55E31"/>
    <w:rsid w:val="00A563F4"/>
    <w:rsid w:val="00A6016F"/>
    <w:rsid w:val="00A609BE"/>
    <w:rsid w:val="00A64A66"/>
    <w:rsid w:val="00A667BE"/>
    <w:rsid w:val="00A66A79"/>
    <w:rsid w:val="00A70693"/>
    <w:rsid w:val="00A776DB"/>
    <w:rsid w:val="00A778B3"/>
    <w:rsid w:val="00A80279"/>
    <w:rsid w:val="00A821A2"/>
    <w:rsid w:val="00A84483"/>
    <w:rsid w:val="00A84B3F"/>
    <w:rsid w:val="00A87FD1"/>
    <w:rsid w:val="00A92CC6"/>
    <w:rsid w:val="00A9321D"/>
    <w:rsid w:val="00A93807"/>
    <w:rsid w:val="00AA1E2E"/>
    <w:rsid w:val="00AA3F30"/>
    <w:rsid w:val="00AA50E4"/>
    <w:rsid w:val="00AA7F73"/>
    <w:rsid w:val="00AB28D4"/>
    <w:rsid w:val="00AB2DA2"/>
    <w:rsid w:val="00AB4F8C"/>
    <w:rsid w:val="00AB5A61"/>
    <w:rsid w:val="00AC00B1"/>
    <w:rsid w:val="00AC0F54"/>
    <w:rsid w:val="00AC1237"/>
    <w:rsid w:val="00AC2137"/>
    <w:rsid w:val="00AC2365"/>
    <w:rsid w:val="00AC3598"/>
    <w:rsid w:val="00AC3A31"/>
    <w:rsid w:val="00AC56D2"/>
    <w:rsid w:val="00AD0278"/>
    <w:rsid w:val="00AD6BC6"/>
    <w:rsid w:val="00AE22A3"/>
    <w:rsid w:val="00AF1203"/>
    <w:rsid w:val="00AF2BF3"/>
    <w:rsid w:val="00AF40D6"/>
    <w:rsid w:val="00AF5184"/>
    <w:rsid w:val="00AF75E0"/>
    <w:rsid w:val="00B008ED"/>
    <w:rsid w:val="00B02852"/>
    <w:rsid w:val="00B06E1E"/>
    <w:rsid w:val="00B07D8D"/>
    <w:rsid w:val="00B10376"/>
    <w:rsid w:val="00B1268D"/>
    <w:rsid w:val="00B14A6A"/>
    <w:rsid w:val="00B1634A"/>
    <w:rsid w:val="00B236EE"/>
    <w:rsid w:val="00B23D68"/>
    <w:rsid w:val="00B30284"/>
    <w:rsid w:val="00B3208D"/>
    <w:rsid w:val="00B32701"/>
    <w:rsid w:val="00B32B10"/>
    <w:rsid w:val="00B32D3B"/>
    <w:rsid w:val="00B34BC7"/>
    <w:rsid w:val="00B379A3"/>
    <w:rsid w:val="00B37C28"/>
    <w:rsid w:val="00B4059A"/>
    <w:rsid w:val="00B41CDF"/>
    <w:rsid w:val="00B428BC"/>
    <w:rsid w:val="00B45B34"/>
    <w:rsid w:val="00B511E6"/>
    <w:rsid w:val="00B5123C"/>
    <w:rsid w:val="00B51CD2"/>
    <w:rsid w:val="00B55530"/>
    <w:rsid w:val="00B570A1"/>
    <w:rsid w:val="00B6055F"/>
    <w:rsid w:val="00B61B34"/>
    <w:rsid w:val="00B61ECE"/>
    <w:rsid w:val="00B65DE6"/>
    <w:rsid w:val="00B70564"/>
    <w:rsid w:val="00B70847"/>
    <w:rsid w:val="00B70C4E"/>
    <w:rsid w:val="00B715DC"/>
    <w:rsid w:val="00B74D4A"/>
    <w:rsid w:val="00B752E9"/>
    <w:rsid w:val="00B76DFB"/>
    <w:rsid w:val="00B82156"/>
    <w:rsid w:val="00B824E9"/>
    <w:rsid w:val="00B84607"/>
    <w:rsid w:val="00B85B53"/>
    <w:rsid w:val="00B8644C"/>
    <w:rsid w:val="00B914CD"/>
    <w:rsid w:val="00B9596E"/>
    <w:rsid w:val="00B96EB1"/>
    <w:rsid w:val="00B96F62"/>
    <w:rsid w:val="00B97422"/>
    <w:rsid w:val="00BA01C8"/>
    <w:rsid w:val="00BA28B8"/>
    <w:rsid w:val="00BA3126"/>
    <w:rsid w:val="00BB0493"/>
    <w:rsid w:val="00BB0526"/>
    <w:rsid w:val="00BB053D"/>
    <w:rsid w:val="00BB2FB8"/>
    <w:rsid w:val="00BB76FB"/>
    <w:rsid w:val="00BC0607"/>
    <w:rsid w:val="00BC4AA4"/>
    <w:rsid w:val="00BC6ADF"/>
    <w:rsid w:val="00BD0614"/>
    <w:rsid w:val="00BD08BE"/>
    <w:rsid w:val="00BD1D01"/>
    <w:rsid w:val="00BD2CEF"/>
    <w:rsid w:val="00BD3530"/>
    <w:rsid w:val="00BD5C04"/>
    <w:rsid w:val="00BE2221"/>
    <w:rsid w:val="00BE2466"/>
    <w:rsid w:val="00BE5C2C"/>
    <w:rsid w:val="00BF1304"/>
    <w:rsid w:val="00BF1CC7"/>
    <w:rsid w:val="00BF74C2"/>
    <w:rsid w:val="00C0049F"/>
    <w:rsid w:val="00C01201"/>
    <w:rsid w:val="00C04775"/>
    <w:rsid w:val="00C11838"/>
    <w:rsid w:val="00C11B06"/>
    <w:rsid w:val="00C12696"/>
    <w:rsid w:val="00C1426F"/>
    <w:rsid w:val="00C16101"/>
    <w:rsid w:val="00C22C4E"/>
    <w:rsid w:val="00C23FAC"/>
    <w:rsid w:val="00C24E2A"/>
    <w:rsid w:val="00C25F21"/>
    <w:rsid w:val="00C30B52"/>
    <w:rsid w:val="00C314C6"/>
    <w:rsid w:val="00C31819"/>
    <w:rsid w:val="00C3258A"/>
    <w:rsid w:val="00C329E4"/>
    <w:rsid w:val="00C36A3A"/>
    <w:rsid w:val="00C44678"/>
    <w:rsid w:val="00C44B90"/>
    <w:rsid w:val="00C55500"/>
    <w:rsid w:val="00C61443"/>
    <w:rsid w:val="00C6331D"/>
    <w:rsid w:val="00C6355E"/>
    <w:rsid w:val="00C63E1D"/>
    <w:rsid w:val="00C642FB"/>
    <w:rsid w:val="00C64515"/>
    <w:rsid w:val="00C6643C"/>
    <w:rsid w:val="00C6686D"/>
    <w:rsid w:val="00C66F63"/>
    <w:rsid w:val="00C70C9D"/>
    <w:rsid w:val="00C73775"/>
    <w:rsid w:val="00C73D76"/>
    <w:rsid w:val="00C745F9"/>
    <w:rsid w:val="00C8100D"/>
    <w:rsid w:val="00C82397"/>
    <w:rsid w:val="00C92E07"/>
    <w:rsid w:val="00C944C4"/>
    <w:rsid w:val="00CA0AAE"/>
    <w:rsid w:val="00CA1336"/>
    <w:rsid w:val="00CA2C99"/>
    <w:rsid w:val="00CA4FA0"/>
    <w:rsid w:val="00CA5B46"/>
    <w:rsid w:val="00CA652E"/>
    <w:rsid w:val="00CB03B4"/>
    <w:rsid w:val="00CB1A58"/>
    <w:rsid w:val="00CB1DBD"/>
    <w:rsid w:val="00CB1DD8"/>
    <w:rsid w:val="00CB2646"/>
    <w:rsid w:val="00CB3EA9"/>
    <w:rsid w:val="00CB6E6A"/>
    <w:rsid w:val="00CB7631"/>
    <w:rsid w:val="00CC2CC0"/>
    <w:rsid w:val="00CC3FE7"/>
    <w:rsid w:val="00CC437A"/>
    <w:rsid w:val="00CC4C31"/>
    <w:rsid w:val="00CC4C3E"/>
    <w:rsid w:val="00CC4C85"/>
    <w:rsid w:val="00CD0FCA"/>
    <w:rsid w:val="00CD38A1"/>
    <w:rsid w:val="00CD5180"/>
    <w:rsid w:val="00CD5317"/>
    <w:rsid w:val="00CD553B"/>
    <w:rsid w:val="00CE013D"/>
    <w:rsid w:val="00CE32A7"/>
    <w:rsid w:val="00CE4178"/>
    <w:rsid w:val="00CE440C"/>
    <w:rsid w:val="00CE68A2"/>
    <w:rsid w:val="00CE6F57"/>
    <w:rsid w:val="00CF1A03"/>
    <w:rsid w:val="00CF2416"/>
    <w:rsid w:val="00CF3A76"/>
    <w:rsid w:val="00CF559F"/>
    <w:rsid w:val="00CF5758"/>
    <w:rsid w:val="00CF6B6B"/>
    <w:rsid w:val="00CF6E36"/>
    <w:rsid w:val="00D006CB"/>
    <w:rsid w:val="00D01F15"/>
    <w:rsid w:val="00D033BE"/>
    <w:rsid w:val="00D049DE"/>
    <w:rsid w:val="00D05E2C"/>
    <w:rsid w:val="00D06016"/>
    <w:rsid w:val="00D0673C"/>
    <w:rsid w:val="00D07749"/>
    <w:rsid w:val="00D10B56"/>
    <w:rsid w:val="00D10CE3"/>
    <w:rsid w:val="00D1250C"/>
    <w:rsid w:val="00D1268B"/>
    <w:rsid w:val="00D14222"/>
    <w:rsid w:val="00D15368"/>
    <w:rsid w:val="00D162EA"/>
    <w:rsid w:val="00D205FC"/>
    <w:rsid w:val="00D2072B"/>
    <w:rsid w:val="00D21BD4"/>
    <w:rsid w:val="00D2568F"/>
    <w:rsid w:val="00D25D1B"/>
    <w:rsid w:val="00D26F36"/>
    <w:rsid w:val="00D2796B"/>
    <w:rsid w:val="00D309F3"/>
    <w:rsid w:val="00D324FD"/>
    <w:rsid w:val="00D333FE"/>
    <w:rsid w:val="00D376D2"/>
    <w:rsid w:val="00D40F24"/>
    <w:rsid w:val="00D4382C"/>
    <w:rsid w:val="00D5025E"/>
    <w:rsid w:val="00D521EC"/>
    <w:rsid w:val="00D52C8E"/>
    <w:rsid w:val="00D530E8"/>
    <w:rsid w:val="00D53672"/>
    <w:rsid w:val="00D540D1"/>
    <w:rsid w:val="00D543CA"/>
    <w:rsid w:val="00D554DF"/>
    <w:rsid w:val="00D56915"/>
    <w:rsid w:val="00D63C18"/>
    <w:rsid w:val="00D65754"/>
    <w:rsid w:val="00D70FC9"/>
    <w:rsid w:val="00D72C35"/>
    <w:rsid w:val="00D7351F"/>
    <w:rsid w:val="00D74977"/>
    <w:rsid w:val="00D756AD"/>
    <w:rsid w:val="00D76E4E"/>
    <w:rsid w:val="00D80046"/>
    <w:rsid w:val="00D80F47"/>
    <w:rsid w:val="00D824A3"/>
    <w:rsid w:val="00D82C67"/>
    <w:rsid w:val="00D843A1"/>
    <w:rsid w:val="00D8539C"/>
    <w:rsid w:val="00D85E54"/>
    <w:rsid w:val="00D86686"/>
    <w:rsid w:val="00D876F5"/>
    <w:rsid w:val="00D90D3D"/>
    <w:rsid w:val="00D91C2F"/>
    <w:rsid w:val="00D97ED3"/>
    <w:rsid w:val="00DA3055"/>
    <w:rsid w:val="00DA3AFE"/>
    <w:rsid w:val="00DA49D9"/>
    <w:rsid w:val="00DA5754"/>
    <w:rsid w:val="00DA6ABF"/>
    <w:rsid w:val="00DB1A2A"/>
    <w:rsid w:val="00DB256F"/>
    <w:rsid w:val="00DB51BF"/>
    <w:rsid w:val="00DB688B"/>
    <w:rsid w:val="00DB701F"/>
    <w:rsid w:val="00DC3651"/>
    <w:rsid w:val="00DC4E2D"/>
    <w:rsid w:val="00DC5D82"/>
    <w:rsid w:val="00DD242E"/>
    <w:rsid w:val="00DD2B65"/>
    <w:rsid w:val="00DD2F3B"/>
    <w:rsid w:val="00DD3B23"/>
    <w:rsid w:val="00DD48A0"/>
    <w:rsid w:val="00DD66A0"/>
    <w:rsid w:val="00DE1378"/>
    <w:rsid w:val="00DE2EAC"/>
    <w:rsid w:val="00DE3726"/>
    <w:rsid w:val="00DE3AC9"/>
    <w:rsid w:val="00DE4C42"/>
    <w:rsid w:val="00DE707E"/>
    <w:rsid w:val="00DE7745"/>
    <w:rsid w:val="00DF02CE"/>
    <w:rsid w:val="00DF1837"/>
    <w:rsid w:val="00DF44D4"/>
    <w:rsid w:val="00E00297"/>
    <w:rsid w:val="00E010E1"/>
    <w:rsid w:val="00E01367"/>
    <w:rsid w:val="00E0250E"/>
    <w:rsid w:val="00E0444F"/>
    <w:rsid w:val="00E06F16"/>
    <w:rsid w:val="00E101FD"/>
    <w:rsid w:val="00E10AFB"/>
    <w:rsid w:val="00E16491"/>
    <w:rsid w:val="00E17807"/>
    <w:rsid w:val="00E22329"/>
    <w:rsid w:val="00E23C03"/>
    <w:rsid w:val="00E30623"/>
    <w:rsid w:val="00E33E45"/>
    <w:rsid w:val="00E348EB"/>
    <w:rsid w:val="00E3658F"/>
    <w:rsid w:val="00E36A8D"/>
    <w:rsid w:val="00E375B5"/>
    <w:rsid w:val="00E4050B"/>
    <w:rsid w:val="00E40A12"/>
    <w:rsid w:val="00E40B88"/>
    <w:rsid w:val="00E43B3B"/>
    <w:rsid w:val="00E43FD2"/>
    <w:rsid w:val="00E46724"/>
    <w:rsid w:val="00E5454F"/>
    <w:rsid w:val="00E550AE"/>
    <w:rsid w:val="00E553E5"/>
    <w:rsid w:val="00E55EB8"/>
    <w:rsid w:val="00E55FBF"/>
    <w:rsid w:val="00E56622"/>
    <w:rsid w:val="00E60848"/>
    <w:rsid w:val="00E60CC4"/>
    <w:rsid w:val="00E665A2"/>
    <w:rsid w:val="00E72544"/>
    <w:rsid w:val="00E74097"/>
    <w:rsid w:val="00E74429"/>
    <w:rsid w:val="00E75C46"/>
    <w:rsid w:val="00E771C2"/>
    <w:rsid w:val="00E81972"/>
    <w:rsid w:val="00E824BE"/>
    <w:rsid w:val="00E85AE5"/>
    <w:rsid w:val="00E87394"/>
    <w:rsid w:val="00E90ECF"/>
    <w:rsid w:val="00E93FCC"/>
    <w:rsid w:val="00EA04A9"/>
    <w:rsid w:val="00EA17D9"/>
    <w:rsid w:val="00EA4E88"/>
    <w:rsid w:val="00EA4F08"/>
    <w:rsid w:val="00EA5F8E"/>
    <w:rsid w:val="00EA764C"/>
    <w:rsid w:val="00EA7B3D"/>
    <w:rsid w:val="00EB0BDE"/>
    <w:rsid w:val="00EB1410"/>
    <w:rsid w:val="00EB168F"/>
    <w:rsid w:val="00EB1ED9"/>
    <w:rsid w:val="00EB7300"/>
    <w:rsid w:val="00EB7487"/>
    <w:rsid w:val="00EC076E"/>
    <w:rsid w:val="00EC37D2"/>
    <w:rsid w:val="00EC46C2"/>
    <w:rsid w:val="00EC7D6F"/>
    <w:rsid w:val="00ED4745"/>
    <w:rsid w:val="00ED5191"/>
    <w:rsid w:val="00EE4F82"/>
    <w:rsid w:val="00EF084D"/>
    <w:rsid w:val="00EF0F7F"/>
    <w:rsid w:val="00EF19DE"/>
    <w:rsid w:val="00EF3C5E"/>
    <w:rsid w:val="00EF4C71"/>
    <w:rsid w:val="00EF5289"/>
    <w:rsid w:val="00EF6C8A"/>
    <w:rsid w:val="00F006C9"/>
    <w:rsid w:val="00F00EB7"/>
    <w:rsid w:val="00F01C3A"/>
    <w:rsid w:val="00F02874"/>
    <w:rsid w:val="00F04C0B"/>
    <w:rsid w:val="00F05143"/>
    <w:rsid w:val="00F0739B"/>
    <w:rsid w:val="00F10E6F"/>
    <w:rsid w:val="00F1362E"/>
    <w:rsid w:val="00F14064"/>
    <w:rsid w:val="00F14DDE"/>
    <w:rsid w:val="00F16F48"/>
    <w:rsid w:val="00F17F91"/>
    <w:rsid w:val="00F20D07"/>
    <w:rsid w:val="00F244A9"/>
    <w:rsid w:val="00F34EC6"/>
    <w:rsid w:val="00F37B37"/>
    <w:rsid w:val="00F401C6"/>
    <w:rsid w:val="00F42A5C"/>
    <w:rsid w:val="00F42FBD"/>
    <w:rsid w:val="00F44A77"/>
    <w:rsid w:val="00F4711A"/>
    <w:rsid w:val="00F47153"/>
    <w:rsid w:val="00F520A8"/>
    <w:rsid w:val="00F528E0"/>
    <w:rsid w:val="00F5314A"/>
    <w:rsid w:val="00F546D2"/>
    <w:rsid w:val="00F54808"/>
    <w:rsid w:val="00F5593B"/>
    <w:rsid w:val="00F56451"/>
    <w:rsid w:val="00F61D28"/>
    <w:rsid w:val="00F62AF7"/>
    <w:rsid w:val="00F63798"/>
    <w:rsid w:val="00F6459E"/>
    <w:rsid w:val="00F663A3"/>
    <w:rsid w:val="00F6775A"/>
    <w:rsid w:val="00F71675"/>
    <w:rsid w:val="00F7566C"/>
    <w:rsid w:val="00F77F54"/>
    <w:rsid w:val="00F80213"/>
    <w:rsid w:val="00F81317"/>
    <w:rsid w:val="00F8212F"/>
    <w:rsid w:val="00F82679"/>
    <w:rsid w:val="00F85060"/>
    <w:rsid w:val="00F859A7"/>
    <w:rsid w:val="00F85AC0"/>
    <w:rsid w:val="00F900FC"/>
    <w:rsid w:val="00F90F98"/>
    <w:rsid w:val="00F91CD9"/>
    <w:rsid w:val="00F928F1"/>
    <w:rsid w:val="00F937D9"/>
    <w:rsid w:val="00F94312"/>
    <w:rsid w:val="00F96FDF"/>
    <w:rsid w:val="00F97757"/>
    <w:rsid w:val="00FA1301"/>
    <w:rsid w:val="00FA1377"/>
    <w:rsid w:val="00FA29BF"/>
    <w:rsid w:val="00FA3C02"/>
    <w:rsid w:val="00FA64B2"/>
    <w:rsid w:val="00FB0C94"/>
    <w:rsid w:val="00FB406E"/>
    <w:rsid w:val="00FB7EA6"/>
    <w:rsid w:val="00FC262A"/>
    <w:rsid w:val="00FC26C5"/>
    <w:rsid w:val="00FC3F35"/>
    <w:rsid w:val="00FC4E2A"/>
    <w:rsid w:val="00FD0D2B"/>
    <w:rsid w:val="00FD2D71"/>
    <w:rsid w:val="00FD362E"/>
    <w:rsid w:val="00FD574E"/>
    <w:rsid w:val="00FD5EF3"/>
    <w:rsid w:val="00FD6AA5"/>
    <w:rsid w:val="00FE07F3"/>
    <w:rsid w:val="00FE4CD8"/>
    <w:rsid w:val="00FE588E"/>
    <w:rsid w:val="00FE6614"/>
    <w:rsid w:val="00FE7D62"/>
    <w:rsid w:val="00FF05ED"/>
    <w:rsid w:val="00FF2B77"/>
    <w:rsid w:val="00FF3A82"/>
    <w:rsid w:val="00FF68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FA2347"/>
  <w15:chartTrackingRefBased/>
  <w15:docId w15:val="{42F6F379-8CFB-4F0D-8673-52BD906D5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40C"/>
    <w:rPr>
      <w:caps/>
      <w:sz w:val="24"/>
      <w:lang w:eastAsia="en-US"/>
    </w:rPr>
  </w:style>
  <w:style w:type="paragraph" w:styleId="Heading1">
    <w:name w:val="heading 1"/>
    <w:basedOn w:val="Normal"/>
    <w:next w:val="Normal"/>
    <w:qFormat/>
    <w:pPr>
      <w:keepNext/>
      <w:ind w:left="-540" w:firstLine="540"/>
      <w:jc w:val="center"/>
      <w:outlineLvl w:val="0"/>
    </w:pPr>
    <w:rPr>
      <w:rFonts w:ascii="TimesLT" w:hAnsi="TimesLT"/>
      <w:b/>
      <w:caps w:val="0"/>
      <w:sz w:val="28"/>
    </w:rPr>
  </w:style>
  <w:style w:type="paragraph" w:styleId="Heading2">
    <w:name w:val="heading 2"/>
    <w:basedOn w:val="Normal"/>
    <w:next w:val="Normal"/>
    <w:qFormat/>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pPr>
      <w:jc w:val="both"/>
    </w:pPr>
    <w:rPr>
      <w:lang w:val="x-none"/>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eader">
    <w:name w:val="header"/>
    <w:aliases w:val="Diagrama Diagrama Diagrama,Char,Diagrama, Diagrama,Char1,Diagrama1"/>
    <w:basedOn w:val="Normal"/>
    <w:link w:val="HeaderChar"/>
    <w:uiPriority w:val="99"/>
    <w:pPr>
      <w:tabs>
        <w:tab w:val="center" w:pos="4153"/>
        <w:tab w:val="right" w:pos="8306"/>
      </w:tabs>
    </w:pPr>
    <w:rPr>
      <w:lang w:val="x-none"/>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ind w:firstLine="720"/>
      <w:jc w:val="both"/>
    </w:pPr>
    <w:rPr>
      <w:caps w:val="0"/>
    </w:rPr>
  </w:style>
  <w:style w:type="paragraph" w:styleId="BalloonText">
    <w:name w:val="Balloon Text"/>
    <w:basedOn w:val="Normal"/>
    <w:link w:val="BalloonTextChar"/>
    <w:uiPriority w:val="99"/>
    <w:semiHidden/>
    <w:unhideWhenUsed/>
    <w:rsid w:val="00837008"/>
    <w:rPr>
      <w:rFonts w:ascii="Tahoma" w:hAnsi="Tahoma"/>
      <w:sz w:val="16"/>
      <w:szCs w:val="16"/>
      <w:lang w:val="x-none"/>
    </w:rPr>
  </w:style>
  <w:style w:type="character" w:customStyle="1" w:styleId="BalloonTextChar">
    <w:name w:val="Balloon Text Char"/>
    <w:link w:val="BalloonText"/>
    <w:uiPriority w:val="99"/>
    <w:semiHidden/>
    <w:rsid w:val="00837008"/>
    <w:rPr>
      <w:rFonts w:ascii="Tahoma" w:hAnsi="Tahoma" w:cs="Tahoma"/>
      <w:caps/>
      <w:sz w:val="16"/>
      <w:szCs w:val="16"/>
      <w:lang w:eastAsia="en-US"/>
    </w:rPr>
  </w:style>
  <w:style w:type="character" w:customStyle="1" w:styleId="BodyTextChar">
    <w:name w:val="Body Text Char"/>
    <w:link w:val="BodyText"/>
    <w:semiHidden/>
    <w:rsid w:val="00CC437A"/>
    <w:rPr>
      <w:caps/>
      <w:sz w:val="24"/>
      <w:lang w:eastAsia="en-US"/>
    </w:rPr>
  </w:style>
  <w:style w:type="character" w:customStyle="1" w:styleId="HeaderChar">
    <w:name w:val="Header Char"/>
    <w:aliases w:val="Diagrama Diagrama Diagrama Char,Char Char,Diagrama Char, Diagrama Char,Char1 Char,Diagrama1 Char"/>
    <w:link w:val="Header"/>
    <w:uiPriority w:val="99"/>
    <w:qFormat/>
    <w:rsid w:val="00655CE1"/>
    <w:rPr>
      <w:caps/>
      <w:sz w:val="24"/>
      <w:lang w:eastAsia="en-US"/>
    </w:rPr>
  </w:style>
  <w:style w:type="paragraph" w:customStyle="1" w:styleId="Apacia">
    <w:name w:val="Apacia"/>
    <w:basedOn w:val="Normal"/>
    <w:qFormat/>
    <w:rsid w:val="009375BE"/>
    <w:rPr>
      <w:caps w:val="0"/>
      <w:sz w:val="20"/>
      <w:szCs w:val="24"/>
    </w:rPr>
  </w:style>
  <w:style w:type="character" w:customStyle="1" w:styleId="WW-Absatz-Standardschriftart11">
    <w:name w:val="WW-Absatz-Standardschriftart11"/>
    <w:rsid w:val="00076328"/>
  </w:style>
  <w:style w:type="paragraph" w:customStyle="1" w:styleId="listparagraph1">
    <w:name w:val="listparagraph1"/>
    <w:basedOn w:val="Normal"/>
    <w:rsid w:val="000E4E3E"/>
    <w:pPr>
      <w:suppressAutoHyphens/>
      <w:spacing w:before="280" w:after="280"/>
    </w:pPr>
    <w:rPr>
      <w:lang w:eastAsia="ar-SA"/>
    </w:rPr>
  </w:style>
  <w:style w:type="table" w:customStyle="1" w:styleId="TableGrid1">
    <w:name w:val="Table Grid1"/>
    <w:basedOn w:val="TableNormal"/>
    <w:next w:val="TableGrid"/>
    <w:uiPriority w:val="59"/>
    <w:rsid w:val="00D91C2F"/>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91C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1">
    <w:name w:val="clear1"/>
    <w:rsid w:val="008C5FCF"/>
  </w:style>
  <w:style w:type="character" w:styleId="UnresolvedMention">
    <w:name w:val="Unresolved Mention"/>
    <w:basedOn w:val="DefaultParagraphFont"/>
    <w:uiPriority w:val="99"/>
    <w:semiHidden/>
    <w:unhideWhenUsed/>
    <w:rsid w:val="00DD48A0"/>
    <w:rPr>
      <w:color w:val="605E5C"/>
      <w:shd w:val="clear" w:color="auto" w:fill="E1DFDD"/>
    </w:rPr>
  </w:style>
  <w:style w:type="paragraph" w:styleId="ListParagraph">
    <w:name w:val="List Paragraph"/>
    <w:basedOn w:val="Normal"/>
    <w:uiPriority w:val="34"/>
    <w:qFormat/>
    <w:rsid w:val="00D333FE"/>
    <w:pPr>
      <w:ind w:left="720"/>
      <w:contextualSpacing/>
    </w:pPr>
  </w:style>
  <w:style w:type="character" w:customStyle="1" w:styleId="fontstyle01">
    <w:name w:val="fontstyle01"/>
    <w:basedOn w:val="DefaultParagraphFont"/>
    <w:rsid w:val="00B07D8D"/>
    <w:rPr>
      <w:rFonts w:ascii="Arial-BoldMT" w:hAnsi="Arial-BoldMT" w:hint="default"/>
      <w:b/>
      <w:bCs/>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41052">
      <w:bodyDiv w:val="1"/>
      <w:marLeft w:val="0"/>
      <w:marRight w:val="0"/>
      <w:marTop w:val="0"/>
      <w:marBottom w:val="0"/>
      <w:divBdr>
        <w:top w:val="none" w:sz="0" w:space="0" w:color="auto"/>
        <w:left w:val="none" w:sz="0" w:space="0" w:color="auto"/>
        <w:bottom w:val="none" w:sz="0" w:space="0" w:color="auto"/>
        <w:right w:val="none" w:sz="0" w:space="0" w:color="auto"/>
      </w:divBdr>
    </w:div>
    <w:div w:id="147750149">
      <w:bodyDiv w:val="1"/>
      <w:marLeft w:val="0"/>
      <w:marRight w:val="0"/>
      <w:marTop w:val="0"/>
      <w:marBottom w:val="0"/>
      <w:divBdr>
        <w:top w:val="none" w:sz="0" w:space="0" w:color="auto"/>
        <w:left w:val="none" w:sz="0" w:space="0" w:color="auto"/>
        <w:bottom w:val="none" w:sz="0" w:space="0" w:color="auto"/>
        <w:right w:val="none" w:sz="0" w:space="0" w:color="auto"/>
      </w:divBdr>
      <w:divsChild>
        <w:div w:id="1540049070">
          <w:marLeft w:val="0"/>
          <w:marRight w:val="0"/>
          <w:marTop w:val="0"/>
          <w:marBottom w:val="0"/>
          <w:divBdr>
            <w:top w:val="none" w:sz="0" w:space="0" w:color="auto"/>
            <w:left w:val="none" w:sz="0" w:space="0" w:color="auto"/>
            <w:bottom w:val="none" w:sz="0" w:space="0" w:color="auto"/>
            <w:right w:val="none" w:sz="0" w:space="0" w:color="auto"/>
          </w:divBdr>
        </w:div>
        <w:div w:id="1336113275">
          <w:marLeft w:val="0"/>
          <w:marRight w:val="0"/>
          <w:marTop w:val="0"/>
          <w:marBottom w:val="0"/>
          <w:divBdr>
            <w:top w:val="none" w:sz="0" w:space="0" w:color="auto"/>
            <w:left w:val="none" w:sz="0" w:space="0" w:color="auto"/>
            <w:bottom w:val="none" w:sz="0" w:space="0" w:color="auto"/>
            <w:right w:val="none" w:sz="0" w:space="0" w:color="auto"/>
          </w:divBdr>
        </w:div>
        <w:div w:id="740837444">
          <w:marLeft w:val="0"/>
          <w:marRight w:val="0"/>
          <w:marTop w:val="0"/>
          <w:marBottom w:val="0"/>
          <w:divBdr>
            <w:top w:val="none" w:sz="0" w:space="0" w:color="auto"/>
            <w:left w:val="none" w:sz="0" w:space="0" w:color="auto"/>
            <w:bottom w:val="none" w:sz="0" w:space="0" w:color="auto"/>
            <w:right w:val="none" w:sz="0" w:space="0" w:color="auto"/>
          </w:divBdr>
        </w:div>
        <w:div w:id="2104181298">
          <w:marLeft w:val="0"/>
          <w:marRight w:val="0"/>
          <w:marTop w:val="0"/>
          <w:marBottom w:val="0"/>
          <w:divBdr>
            <w:top w:val="none" w:sz="0" w:space="0" w:color="auto"/>
            <w:left w:val="none" w:sz="0" w:space="0" w:color="auto"/>
            <w:bottom w:val="none" w:sz="0" w:space="0" w:color="auto"/>
            <w:right w:val="none" w:sz="0" w:space="0" w:color="auto"/>
          </w:divBdr>
        </w:div>
      </w:divsChild>
    </w:div>
    <w:div w:id="157624982">
      <w:bodyDiv w:val="1"/>
      <w:marLeft w:val="0"/>
      <w:marRight w:val="0"/>
      <w:marTop w:val="0"/>
      <w:marBottom w:val="0"/>
      <w:divBdr>
        <w:top w:val="none" w:sz="0" w:space="0" w:color="auto"/>
        <w:left w:val="none" w:sz="0" w:space="0" w:color="auto"/>
        <w:bottom w:val="none" w:sz="0" w:space="0" w:color="auto"/>
        <w:right w:val="none" w:sz="0" w:space="0" w:color="auto"/>
      </w:divBdr>
    </w:div>
    <w:div w:id="194277691">
      <w:bodyDiv w:val="1"/>
      <w:marLeft w:val="0"/>
      <w:marRight w:val="0"/>
      <w:marTop w:val="0"/>
      <w:marBottom w:val="0"/>
      <w:divBdr>
        <w:top w:val="none" w:sz="0" w:space="0" w:color="auto"/>
        <w:left w:val="none" w:sz="0" w:space="0" w:color="auto"/>
        <w:bottom w:val="none" w:sz="0" w:space="0" w:color="auto"/>
        <w:right w:val="none" w:sz="0" w:space="0" w:color="auto"/>
      </w:divBdr>
    </w:div>
    <w:div w:id="199972142">
      <w:bodyDiv w:val="1"/>
      <w:marLeft w:val="0"/>
      <w:marRight w:val="0"/>
      <w:marTop w:val="0"/>
      <w:marBottom w:val="0"/>
      <w:divBdr>
        <w:top w:val="none" w:sz="0" w:space="0" w:color="auto"/>
        <w:left w:val="none" w:sz="0" w:space="0" w:color="auto"/>
        <w:bottom w:val="none" w:sz="0" w:space="0" w:color="auto"/>
        <w:right w:val="none" w:sz="0" w:space="0" w:color="auto"/>
      </w:divBdr>
      <w:divsChild>
        <w:div w:id="531576890">
          <w:marLeft w:val="0"/>
          <w:marRight w:val="0"/>
          <w:marTop w:val="0"/>
          <w:marBottom w:val="0"/>
          <w:divBdr>
            <w:top w:val="none" w:sz="0" w:space="0" w:color="auto"/>
            <w:left w:val="none" w:sz="0" w:space="0" w:color="auto"/>
            <w:bottom w:val="none" w:sz="0" w:space="0" w:color="auto"/>
            <w:right w:val="none" w:sz="0" w:space="0" w:color="auto"/>
          </w:divBdr>
        </w:div>
        <w:div w:id="619412308">
          <w:marLeft w:val="0"/>
          <w:marRight w:val="0"/>
          <w:marTop w:val="0"/>
          <w:marBottom w:val="0"/>
          <w:divBdr>
            <w:top w:val="none" w:sz="0" w:space="0" w:color="auto"/>
            <w:left w:val="none" w:sz="0" w:space="0" w:color="auto"/>
            <w:bottom w:val="none" w:sz="0" w:space="0" w:color="auto"/>
            <w:right w:val="none" w:sz="0" w:space="0" w:color="auto"/>
          </w:divBdr>
        </w:div>
        <w:div w:id="2147237108">
          <w:marLeft w:val="0"/>
          <w:marRight w:val="0"/>
          <w:marTop w:val="0"/>
          <w:marBottom w:val="0"/>
          <w:divBdr>
            <w:top w:val="none" w:sz="0" w:space="0" w:color="auto"/>
            <w:left w:val="none" w:sz="0" w:space="0" w:color="auto"/>
            <w:bottom w:val="none" w:sz="0" w:space="0" w:color="auto"/>
            <w:right w:val="none" w:sz="0" w:space="0" w:color="auto"/>
          </w:divBdr>
        </w:div>
        <w:div w:id="1855143872">
          <w:marLeft w:val="0"/>
          <w:marRight w:val="0"/>
          <w:marTop w:val="0"/>
          <w:marBottom w:val="0"/>
          <w:divBdr>
            <w:top w:val="none" w:sz="0" w:space="0" w:color="auto"/>
            <w:left w:val="none" w:sz="0" w:space="0" w:color="auto"/>
            <w:bottom w:val="none" w:sz="0" w:space="0" w:color="auto"/>
            <w:right w:val="none" w:sz="0" w:space="0" w:color="auto"/>
          </w:divBdr>
        </w:div>
        <w:div w:id="1342049146">
          <w:marLeft w:val="0"/>
          <w:marRight w:val="0"/>
          <w:marTop w:val="0"/>
          <w:marBottom w:val="0"/>
          <w:divBdr>
            <w:top w:val="none" w:sz="0" w:space="0" w:color="auto"/>
            <w:left w:val="none" w:sz="0" w:space="0" w:color="auto"/>
            <w:bottom w:val="none" w:sz="0" w:space="0" w:color="auto"/>
            <w:right w:val="none" w:sz="0" w:space="0" w:color="auto"/>
          </w:divBdr>
        </w:div>
        <w:div w:id="1167749128">
          <w:marLeft w:val="0"/>
          <w:marRight w:val="0"/>
          <w:marTop w:val="0"/>
          <w:marBottom w:val="0"/>
          <w:divBdr>
            <w:top w:val="none" w:sz="0" w:space="0" w:color="auto"/>
            <w:left w:val="none" w:sz="0" w:space="0" w:color="auto"/>
            <w:bottom w:val="none" w:sz="0" w:space="0" w:color="auto"/>
            <w:right w:val="none" w:sz="0" w:space="0" w:color="auto"/>
          </w:divBdr>
        </w:div>
        <w:div w:id="388652950">
          <w:marLeft w:val="0"/>
          <w:marRight w:val="0"/>
          <w:marTop w:val="0"/>
          <w:marBottom w:val="0"/>
          <w:divBdr>
            <w:top w:val="none" w:sz="0" w:space="0" w:color="auto"/>
            <w:left w:val="none" w:sz="0" w:space="0" w:color="auto"/>
            <w:bottom w:val="none" w:sz="0" w:space="0" w:color="auto"/>
            <w:right w:val="none" w:sz="0" w:space="0" w:color="auto"/>
          </w:divBdr>
        </w:div>
        <w:div w:id="671185024">
          <w:marLeft w:val="0"/>
          <w:marRight w:val="0"/>
          <w:marTop w:val="0"/>
          <w:marBottom w:val="0"/>
          <w:divBdr>
            <w:top w:val="none" w:sz="0" w:space="0" w:color="auto"/>
            <w:left w:val="none" w:sz="0" w:space="0" w:color="auto"/>
            <w:bottom w:val="none" w:sz="0" w:space="0" w:color="auto"/>
            <w:right w:val="none" w:sz="0" w:space="0" w:color="auto"/>
          </w:divBdr>
        </w:div>
        <w:div w:id="1720206248">
          <w:marLeft w:val="0"/>
          <w:marRight w:val="0"/>
          <w:marTop w:val="0"/>
          <w:marBottom w:val="0"/>
          <w:divBdr>
            <w:top w:val="none" w:sz="0" w:space="0" w:color="auto"/>
            <w:left w:val="none" w:sz="0" w:space="0" w:color="auto"/>
            <w:bottom w:val="none" w:sz="0" w:space="0" w:color="auto"/>
            <w:right w:val="none" w:sz="0" w:space="0" w:color="auto"/>
          </w:divBdr>
        </w:div>
        <w:div w:id="695497066">
          <w:marLeft w:val="0"/>
          <w:marRight w:val="0"/>
          <w:marTop w:val="0"/>
          <w:marBottom w:val="0"/>
          <w:divBdr>
            <w:top w:val="none" w:sz="0" w:space="0" w:color="auto"/>
            <w:left w:val="none" w:sz="0" w:space="0" w:color="auto"/>
            <w:bottom w:val="none" w:sz="0" w:space="0" w:color="auto"/>
            <w:right w:val="none" w:sz="0" w:space="0" w:color="auto"/>
          </w:divBdr>
        </w:div>
      </w:divsChild>
    </w:div>
    <w:div w:id="427385621">
      <w:bodyDiv w:val="1"/>
      <w:marLeft w:val="0"/>
      <w:marRight w:val="0"/>
      <w:marTop w:val="0"/>
      <w:marBottom w:val="0"/>
      <w:divBdr>
        <w:top w:val="none" w:sz="0" w:space="0" w:color="auto"/>
        <w:left w:val="none" w:sz="0" w:space="0" w:color="auto"/>
        <w:bottom w:val="none" w:sz="0" w:space="0" w:color="auto"/>
        <w:right w:val="none" w:sz="0" w:space="0" w:color="auto"/>
      </w:divBdr>
    </w:div>
    <w:div w:id="647249667">
      <w:bodyDiv w:val="1"/>
      <w:marLeft w:val="0"/>
      <w:marRight w:val="0"/>
      <w:marTop w:val="0"/>
      <w:marBottom w:val="0"/>
      <w:divBdr>
        <w:top w:val="none" w:sz="0" w:space="0" w:color="auto"/>
        <w:left w:val="none" w:sz="0" w:space="0" w:color="auto"/>
        <w:bottom w:val="none" w:sz="0" w:space="0" w:color="auto"/>
        <w:right w:val="none" w:sz="0" w:space="0" w:color="auto"/>
      </w:divBdr>
    </w:div>
    <w:div w:id="691108256">
      <w:bodyDiv w:val="1"/>
      <w:marLeft w:val="0"/>
      <w:marRight w:val="0"/>
      <w:marTop w:val="0"/>
      <w:marBottom w:val="0"/>
      <w:divBdr>
        <w:top w:val="none" w:sz="0" w:space="0" w:color="auto"/>
        <w:left w:val="none" w:sz="0" w:space="0" w:color="auto"/>
        <w:bottom w:val="none" w:sz="0" w:space="0" w:color="auto"/>
        <w:right w:val="none" w:sz="0" w:space="0" w:color="auto"/>
      </w:divBdr>
    </w:div>
    <w:div w:id="768238803">
      <w:bodyDiv w:val="1"/>
      <w:marLeft w:val="0"/>
      <w:marRight w:val="0"/>
      <w:marTop w:val="0"/>
      <w:marBottom w:val="0"/>
      <w:divBdr>
        <w:top w:val="none" w:sz="0" w:space="0" w:color="auto"/>
        <w:left w:val="none" w:sz="0" w:space="0" w:color="auto"/>
        <w:bottom w:val="none" w:sz="0" w:space="0" w:color="auto"/>
        <w:right w:val="none" w:sz="0" w:space="0" w:color="auto"/>
      </w:divBdr>
    </w:div>
    <w:div w:id="790590865">
      <w:bodyDiv w:val="1"/>
      <w:marLeft w:val="0"/>
      <w:marRight w:val="0"/>
      <w:marTop w:val="0"/>
      <w:marBottom w:val="0"/>
      <w:divBdr>
        <w:top w:val="none" w:sz="0" w:space="0" w:color="auto"/>
        <w:left w:val="none" w:sz="0" w:space="0" w:color="auto"/>
        <w:bottom w:val="none" w:sz="0" w:space="0" w:color="auto"/>
        <w:right w:val="none" w:sz="0" w:space="0" w:color="auto"/>
      </w:divBdr>
    </w:div>
    <w:div w:id="848645729">
      <w:bodyDiv w:val="1"/>
      <w:marLeft w:val="0"/>
      <w:marRight w:val="0"/>
      <w:marTop w:val="0"/>
      <w:marBottom w:val="0"/>
      <w:divBdr>
        <w:top w:val="none" w:sz="0" w:space="0" w:color="auto"/>
        <w:left w:val="none" w:sz="0" w:space="0" w:color="auto"/>
        <w:bottom w:val="none" w:sz="0" w:space="0" w:color="auto"/>
        <w:right w:val="none" w:sz="0" w:space="0" w:color="auto"/>
      </w:divBdr>
    </w:div>
    <w:div w:id="920988487">
      <w:bodyDiv w:val="1"/>
      <w:marLeft w:val="0"/>
      <w:marRight w:val="0"/>
      <w:marTop w:val="0"/>
      <w:marBottom w:val="0"/>
      <w:divBdr>
        <w:top w:val="none" w:sz="0" w:space="0" w:color="auto"/>
        <w:left w:val="none" w:sz="0" w:space="0" w:color="auto"/>
        <w:bottom w:val="none" w:sz="0" w:space="0" w:color="auto"/>
        <w:right w:val="none" w:sz="0" w:space="0" w:color="auto"/>
      </w:divBdr>
    </w:div>
    <w:div w:id="953487915">
      <w:bodyDiv w:val="1"/>
      <w:marLeft w:val="0"/>
      <w:marRight w:val="0"/>
      <w:marTop w:val="0"/>
      <w:marBottom w:val="0"/>
      <w:divBdr>
        <w:top w:val="none" w:sz="0" w:space="0" w:color="auto"/>
        <w:left w:val="none" w:sz="0" w:space="0" w:color="auto"/>
        <w:bottom w:val="none" w:sz="0" w:space="0" w:color="auto"/>
        <w:right w:val="none" w:sz="0" w:space="0" w:color="auto"/>
      </w:divBdr>
    </w:div>
    <w:div w:id="961033927">
      <w:bodyDiv w:val="1"/>
      <w:marLeft w:val="0"/>
      <w:marRight w:val="0"/>
      <w:marTop w:val="0"/>
      <w:marBottom w:val="0"/>
      <w:divBdr>
        <w:top w:val="none" w:sz="0" w:space="0" w:color="auto"/>
        <w:left w:val="none" w:sz="0" w:space="0" w:color="auto"/>
        <w:bottom w:val="none" w:sz="0" w:space="0" w:color="auto"/>
        <w:right w:val="none" w:sz="0" w:space="0" w:color="auto"/>
      </w:divBdr>
    </w:div>
    <w:div w:id="974718708">
      <w:bodyDiv w:val="1"/>
      <w:marLeft w:val="0"/>
      <w:marRight w:val="0"/>
      <w:marTop w:val="0"/>
      <w:marBottom w:val="0"/>
      <w:divBdr>
        <w:top w:val="none" w:sz="0" w:space="0" w:color="auto"/>
        <w:left w:val="none" w:sz="0" w:space="0" w:color="auto"/>
        <w:bottom w:val="none" w:sz="0" w:space="0" w:color="auto"/>
        <w:right w:val="none" w:sz="0" w:space="0" w:color="auto"/>
      </w:divBdr>
    </w:div>
    <w:div w:id="1160921121">
      <w:bodyDiv w:val="1"/>
      <w:marLeft w:val="0"/>
      <w:marRight w:val="0"/>
      <w:marTop w:val="0"/>
      <w:marBottom w:val="0"/>
      <w:divBdr>
        <w:top w:val="none" w:sz="0" w:space="0" w:color="auto"/>
        <w:left w:val="none" w:sz="0" w:space="0" w:color="auto"/>
        <w:bottom w:val="none" w:sz="0" w:space="0" w:color="auto"/>
        <w:right w:val="none" w:sz="0" w:space="0" w:color="auto"/>
      </w:divBdr>
    </w:div>
    <w:div w:id="1352224241">
      <w:bodyDiv w:val="1"/>
      <w:marLeft w:val="0"/>
      <w:marRight w:val="0"/>
      <w:marTop w:val="0"/>
      <w:marBottom w:val="0"/>
      <w:divBdr>
        <w:top w:val="none" w:sz="0" w:space="0" w:color="auto"/>
        <w:left w:val="none" w:sz="0" w:space="0" w:color="auto"/>
        <w:bottom w:val="none" w:sz="0" w:space="0" w:color="auto"/>
        <w:right w:val="none" w:sz="0" w:space="0" w:color="auto"/>
      </w:divBdr>
    </w:div>
    <w:div w:id="1400133115">
      <w:bodyDiv w:val="1"/>
      <w:marLeft w:val="0"/>
      <w:marRight w:val="0"/>
      <w:marTop w:val="0"/>
      <w:marBottom w:val="0"/>
      <w:divBdr>
        <w:top w:val="none" w:sz="0" w:space="0" w:color="auto"/>
        <w:left w:val="none" w:sz="0" w:space="0" w:color="auto"/>
        <w:bottom w:val="none" w:sz="0" w:space="0" w:color="auto"/>
        <w:right w:val="none" w:sz="0" w:space="0" w:color="auto"/>
      </w:divBdr>
    </w:div>
    <w:div w:id="1502163041">
      <w:bodyDiv w:val="1"/>
      <w:marLeft w:val="0"/>
      <w:marRight w:val="0"/>
      <w:marTop w:val="0"/>
      <w:marBottom w:val="0"/>
      <w:divBdr>
        <w:top w:val="none" w:sz="0" w:space="0" w:color="auto"/>
        <w:left w:val="none" w:sz="0" w:space="0" w:color="auto"/>
        <w:bottom w:val="none" w:sz="0" w:space="0" w:color="auto"/>
        <w:right w:val="none" w:sz="0" w:space="0" w:color="auto"/>
      </w:divBdr>
    </w:div>
    <w:div w:id="1516654498">
      <w:bodyDiv w:val="1"/>
      <w:marLeft w:val="0"/>
      <w:marRight w:val="0"/>
      <w:marTop w:val="0"/>
      <w:marBottom w:val="0"/>
      <w:divBdr>
        <w:top w:val="none" w:sz="0" w:space="0" w:color="auto"/>
        <w:left w:val="none" w:sz="0" w:space="0" w:color="auto"/>
        <w:bottom w:val="none" w:sz="0" w:space="0" w:color="auto"/>
        <w:right w:val="none" w:sz="0" w:space="0" w:color="auto"/>
      </w:divBdr>
    </w:div>
    <w:div w:id="1634098931">
      <w:bodyDiv w:val="1"/>
      <w:marLeft w:val="0"/>
      <w:marRight w:val="0"/>
      <w:marTop w:val="0"/>
      <w:marBottom w:val="0"/>
      <w:divBdr>
        <w:top w:val="none" w:sz="0" w:space="0" w:color="auto"/>
        <w:left w:val="none" w:sz="0" w:space="0" w:color="auto"/>
        <w:bottom w:val="none" w:sz="0" w:space="0" w:color="auto"/>
        <w:right w:val="none" w:sz="0" w:space="0" w:color="auto"/>
      </w:divBdr>
      <w:divsChild>
        <w:div w:id="1846894707">
          <w:marLeft w:val="0"/>
          <w:marRight w:val="0"/>
          <w:marTop w:val="0"/>
          <w:marBottom w:val="0"/>
          <w:divBdr>
            <w:top w:val="none" w:sz="0" w:space="0" w:color="auto"/>
            <w:left w:val="none" w:sz="0" w:space="0" w:color="auto"/>
            <w:bottom w:val="none" w:sz="0" w:space="0" w:color="auto"/>
            <w:right w:val="none" w:sz="0" w:space="0" w:color="auto"/>
          </w:divBdr>
          <w:divsChild>
            <w:div w:id="317223315">
              <w:marLeft w:val="0"/>
              <w:marRight w:val="0"/>
              <w:marTop w:val="0"/>
              <w:marBottom w:val="0"/>
              <w:divBdr>
                <w:top w:val="none" w:sz="0" w:space="0" w:color="auto"/>
                <w:left w:val="none" w:sz="0" w:space="0" w:color="auto"/>
                <w:bottom w:val="none" w:sz="0" w:space="0" w:color="auto"/>
                <w:right w:val="none" w:sz="0" w:space="0" w:color="auto"/>
              </w:divBdr>
            </w:div>
            <w:div w:id="773862051">
              <w:marLeft w:val="0"/>
              <w:marRight w:val="0"/>
              <w:marTop w:val="0"/>
              <w:marBottom w:val="0"/>
              <w:divBdr>
                <w:top w:val="none" w:sz="0" w:space="0" w:color="auto"/>
                <w:left w:val="none" w:sz="0" w:space="0" w:color="auto"/>
                <w:bottom w:val="none" w:sz="0" w:space="0" w:color="auto"/>
                <w:right w:val="none" w:sz="0" w:space="0" w:color="auto"/>
              </w:divBdr>
            </w:div>
            <w:div w:id="739210999">
              <w:marLeft w:val="0"/>
              <w:marRight w:val="0"/>
              <w:marTop w:val="0"/>
              <w:marBottom w:val="0"/>
              <w:divBdr>
                <w:top w:val="none" w:sz="0" w:space="0" w:color="auto"/>
                <w:left w:val="none" w:sz="0" w:space="0" w:color="auto"/>
                <w:bottom w:val="none" w:sz="0" w:space="0" w:color="auto"/>
                <w:right w:val="none" w:sz="0" w:space="0" w:color="auto"/>
              </w:divBdr>
            </w:div>
            <w:div w:id="514730731">
              <w:marLeft w:val="0"/>
              <w:marRight w:val="0"/>
              <w:marTop w:val="0"/>
              <w:marBottom w:val="0"/>
              <w:divBdr>
                <w:top w:val="none" w:sz="0" w:space="0" w:color="auto"/>
                <w:left w:val="none" w:sz="0" w:space="0" w:color="auto"/>
                <w:bottom w:val="none" w:sz="0" w:space="0" w:color="auto"/>
                <w:right w:val="none" w:sz="0" w:space="0" w:color="auto"/>
              </w:divBdr>
            </w:div>
            <w:div w:id="523590890">
              <w:marLeft w:val="0"/>
              <w:marRight w:val="0"/>
              <w:marTop w:val="0"/>
              <w:marBottom w:val="0"/>
              <w:divBdr>
                <w:top w:val="none" w:sz="0" w:space="0" w:color="auto"/>
                <w:left w:val="none" w:sz="0" w:space="0" w:color="auto"/>
                <w:bottom w:val="none" w:sz="0" w:space="0" w:color="auto"/>
                <w:right w:val="none" w:sz="0" w:space="0" w:color="auto"/>
              </w:divBdr>
            </w:div>
            <w:div w:id="501744746">
              <w:marLeft w:val="0"/>
              <w:marRight w:val="0"/>
              <w:marTop w:val="0"/>
              <w:marBottom w:val="0"/>
              <w:divBdr>
                <w:top w:val="none" w:sz="0" w:space="0" w:color="auto"/>
                <w:left w:val="none" w:sz="0" w:space="0" w:color="auto"/>
                <w:bottom w:val="none" w:sz="0" w:space="0" w:color="auto"/>
                <w:right w:val="none" w:sz="0" w:space="0" w:color="auto"/>
              </w:divBdr>
            </w:div>
          </w:divsChild>
        </w:div>
        <w:div w:id="916283126">
          <w:marLeft w:val="0"/>
          <w:marRight w:val="0"/>
          <w:marTop w:val="0"/>
          <w:marBottom w:val="0"/>
          <w:divBdr>
            <w:top w:val="none" w:sz="0" w:space="0" w:color="auto"/>
            <w:left w:val="none" w:sz="0" w:space="0" w:color="auto"/>
            <w:bottom w:val="none" w:sz="0" w:space="0" w:color="auto"/>
            <w:right w:val="none" w:sz="0" w:space="0" w:color="auto"/>
          </w:divBdr>
        </w:div>
        <w:div w:id="448207763">
          <w:marLeft w:val="0"/>
          <w:marRight w:val="0"/>
          <w:marTop w:val="0"/>
          <w:marBottom w:val="0"/>
          <w:divBdr>
            <w:top w:val="none" w:sz="0" w:space="0" w:color="auto"/>
            <w:left w:val="none" w:sz="0" w:space="0" w:color="auto"/>
            <w:bottom w:val="none" w:sz="0" w:space="0" w:color="auto"/>
            <w:right w:val="none" w:sz="0" w:space="0" w:color="auto"/>
          </w:divBdr>
        </w:div>
        <w:div w:id="1790658817">
          <w:marLeft w:val="0"/>
          <w:marRight w:val="0"/>
          <w:marTop w:val="0"/>
          <w:marBottom w:val="0"/>
          <w:divBdr>
            <w:top w:val="none" w:sz="0" w:space="0" w:color="auto"/>
            <w:left w:val="none" w:sz="0" w:space="0" w:color="auto"/>
            <w:bottom w:val="none" w:sz="0" w:space="0" w:color="auto"/>
            <w:right w:val="none" w:sz="0" w:space="0" w:color="auto"/>
          </w:divBdr>
        </w:div>
        <w:div w:id="917638975">
          <w:marLeft w:val="0"/>
          <w:marRight w:val="0"/>
          <w:marTop w:val="0"/>
          <w:marBottom w:val="0"/>
          <w:divBdr>
            <w:top w:val="none" w:sz="0" w:space="0" w:color="auto"/>
            <w:left w:val="none" w:sz="0" w:space="0" w:color="auto"/>
            <w:bottom w:val="none" w:sz="0" w:space="0" w:color="auto"/>
            <w:right w:val="none" w:sz="0" w:space="0" w:color="auto"/>
          </w:divBdr>
        </w:div>
        <w:div w:id="1582326153">
          <w:marLeft w:val="0"/>
          <w:marRight w:val="0"/>
          <w:marTop w:val="0"/>
          <w:marBottom w:val="0"/>
          <w:divBdr>
            <w:top w:val="none" w:sz="0" w:space="0" w:color="auto"/>
            <w:left w:val="none" w:sz="0" w:space="0" w:color="auto"/>
            <w:bottom w:val="none" w:sz="0" w:space="0" w:color="auto"/>
            <w:right w:val="none" w:sz="0" w:space="0" w:color="auto"/>
          </w:divBdr>
        </w:div>
        <w:div w:id="1789081437">
          <w:marLeft w:val="0"/>
          <w:marRight w:val="0"/>
          <w:marTop w:val="0"/>
          <w:marBottom w:val="0"/>
          <w:divBdr>
            <w:top w:val="none" w:sz="0" w:space="0" w:color="auto"/>
            <w:left w:val="none" w:sz="0" w:space="0" w:color="auto"/>
            <w:bottom w:val="none" w:sz="0" w:space="0" w:color="auto"/>
            <w:right w:val="none" w:sz="0" w:space="0" w:color="auto"/>
          </w:divBdr>
        </w:div>
        <w:div w:id="2118479925">
          <w:marLeft w:val="0"/>
          <w:marRight w:val="0"/>
          <w:marTop w:val="0"/>
          <w:marBottom w:val="0"/>
          <w:divBdr>
            <w:top w:val="none" w:sz="0" w:space="0" w:color="auto"/>
            <w:left w:val="none" w:sz="0" w:space="0" w:color="auto"/>
            <w:bottom w:val="none" w:sz="0" w:space="0" w:color="auto"/>
            <w:right w:val="none" w:sz="0" w:space="0" w:color="auto"/>
          </w:divBdr>
        </w:div>
        <w:div w:id="1392845916">
          <w:marLeft w:val="0"/>
          <w:marRight w:val="0"/>
          <w:marTop w:val="0"/>
          <w:marBottom w:val="0"/>
          <w:divBdr>
            <w:top w:val="none" w:sz="0" w:space="0" w:color="auto"/>
            <w:left w:val="none" w:sz="0" w:space="0" w:color="auto"/>
            <w:bottom w:val="none" w:sz="0" w:space="0" w:color="auto"/>
            <w:right w:val="none" w:sz="0" w:space="0" w:color="auto"/>
          </w:divBdr>
        </w:div>
      </w:divsChild>
    </w:div>
    <w:div w:id="1680037166">
      <w:bodyDiv w:val="1"/>
      <w:marLeft w:val="0"/>
      <w:marRight w:val="0"/>
      <w:marTop w:val="0"/>
      <w:marBottom w:val="0"/>
      <w:divBdr>
        <w:top w:val="none" w:sz="0" w:space="0" w:color="auto"/>
        <w:left w:val="none" w:sz="0" w:space="0" w:color="auto"/>
        <w:bottom w:val="none" w:sz="0" w:space="0" w:color="auto"/>
        <w:right w:val="none" w:sz="0" w:space="0" w:color="auto"/>
      </w:divBdr>
    </w:div>
    <w:div w:id="1744991037">
      <w:bodyDiv w:val="1"/>
      <w:marLeft w:val="0"/>
      <w:marRight w:val="0"/>
      <w:marTop w:val="0"/>
      <w:marBottom w:val="0"/>
      <w:divBdr>
        <w:top w:val="none" w:sz="0" w:space="0" w:color="auto"/>
        <w:left w:val="none" w:sz="0" w:space="0" w:color="auto"/>
        <w:bottom w:val="none" w:sz="0" w:space="0" w:color="auto"/>
        <w:right w:val="none" w:sz="0" w:space="0" w:color="auto"/>
      </w:divBdr>
    </w:div>
    <w:div w:id="1827745672">
      <w:bodyDiv w:val="1"/>
      <w:marLeft w:val="0"/>
      <w:marRight w:val="0"/>
      <w:marTop w:val="0"/>
      <w:marBottom w:val="0"/>
      <w:divBdr>
        <w:top w:val="none" w:sz="0" w:space="0" w:color="auto"/>
        <w:left w:val="none" w:sz="0" w:space="0" w:color="auto"/>
        <w:bottom w:val="none" w:sz="0" w:space="0" w:color="auto"/>
        <w:right w:val="none" w:sz="0" w:space="0" w:color="auto"/>
      </w:divBdr>
    </w:div>
    <w:div w:id="206930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media/image1.png"
                 Type="http://schemas.openxmlformats.org/officeDocument/2006/relationships/image"/>
   <Relationship Id="rId11" Target="mailto:vrsa@vrsa.lt" TargetMode="External"
                 Type="http://schemas.openxmlformats.org/officeDocument/2006/relationships/hyperlink"/>
   <Relationship Id="rId12" Target="mailto:romjan@gmail.com" TargetMode="External"
                 Type="http://schemas.openxmlformats.org/officeDocument/2006/relationships/hyperlink"/>
   <Relationship Id="rId13" Target="mailto:Virga.Andriuskiene@nzt.lt" TargetMode="External"
                 Type="http://schemas.openxmlformats.org/officeDocument/2006/relationships/hyperlink"/>
   <Relationship Id="rId14" Target="header1.xml"
                 Type="http://schemas.openxmlformats.org/officeDocument/2006/relationships/header"/>
   <Relationship Id="rId15" Target="header2.xml"
                 Type="http://schemas.openxmlformats.org/officeDocument/2006/relationships/header"/>
   <Relationship Id="rId16" Target="footer1.xml"
                 Type="http://schemas.openxmlformats.org/officeDocument/2006/relationships/footer"/>
   <Relationship Id="rId17" Target="footer2.xml"
                 Type="http://schemas.openxmlformats.org/officeDocument/2006/relationships/footer"/>
   <Relationship Id="rId18" Target="footer3.xml"
                 Type="http://schemas.openxmlformats.org/officeDocument/2006/relationships/footer"/>
   <Relationship Id="rId19" Target="fontTable.xml"
                 Type="http://schemas.openxmlformats.org/officeDocument/2006/relationships/fontTable"/>
   <Relationship Id="rId2" Target="../customXml/item2.xml"
                 Type="http://schemas.openxmlformats.org/officeDocument/2006/relationships/customXml"/>
   <Relationship Id="rId20" Target="theme/theme1.xml"
                 Type="http://schemas.openxmlformats.org/officeDocument/2006/relationships/theme"/>
   <Relationship Id="rId3" Target="../customXml/item3.xml"
                 Type="http://schemas.openxmlformats.org/officeDocument/2006/relationships/customXml"/>
   <Relationship Id="rId4" Target="numbering.xml"
                 Type="http://schemas.openxmlformats.org/officeDocument/2006/relationships/numbering"/>
   <Relationship Id="rId5" Target="styles.xml"
                 Type="http://schemas.openxmlformats.org/officeDocument/2006/relationships/styles"/>
   <Relationship Id="rId6" Target="settings.xml"
                 Type="http://schemas.openxmlformats.org/officeDocument/2006/relationships/settings"/>
   <Relationship Id="rId7" Target="webSettings.xml"
                 Type="http://schemas.openxmlformats.org/officeDocument/2006/relationships/webSettings"/>
   <Relationship Id="rId8" Target="footnotes.xml"
                 Type="http://schemas.openxmlformats.org/officeDocument/2006/relationships/footnotes"/>
   <Relationship Id="rId9" Target="endnotes.xml"
                 Type="http://schemas.openxmlformats.org/officeDocument/2006/relationships/endnotes"/>
</Relationships>
</file>

<file path=word/_rels/footer3.xml.rels><?xml version="1.0" encoding="UTF-8" standalone="yes"?>
<Relationships xmlns="http://schemas.openxmlformats.org/package/2006/relationships">
   <Relationship Id="rId1" Target="media/image2.png"
                 Type="http://schemas.openxmlformats.org/officeDocument/2006/relationships/image"/>
</Relationships>
</file>

<file path=word/_rels/settings.xml.rels><?xml version="1.0" encoding="UTF-8" standalone="yes"?>
<Relationships xmlns="http://schemas.openxmlformats.org/package/2006/relationships">
   <Relationship Id="rId1"
                 Target="file:///C:/Program%20Files/Microsoft%20Office/Templates/Nacionalin&#279;%20&#382;em&#279;s%20tarnyb1.dot"
                 TargetMode="External"
                 Type="http://schemas.openxmlformats.org/officeDocument/2006/relationships/attachedTemplat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17" ma:contentTypeDescription="Create a new document." ma:contentTypeScope="" ma:versionID="a997f2ac37905289e01dd66a9819c251">
  <xsd:schema xmlns:xsd="http://www.w3.org/2001/XMLSchema" xmlns:xs="http://www.w3.org/2001/XMLSchema" xmlns:p="http://schemas.microsoft.com/office/2006/metadata/properties" xmlns:ns3="1e667967-4867-4948-86ce-22661c346013" xmlns:ns4="ce76500c-bd3f-4b19-b468-3b89e0985467" targetNamespace="http://schemas.microsoft.com/office/2006/metadata/properties" ma:root="true" ma:fieldsID="62ff132ed3ba223d9c4c77a21490d498" ns3:_="" ns4:_="">
    <xsd:import namespace="1e667967-4867-4948-86ce-22661c346013"/>
    <xsd:import namespace="ce76500c-bd3f-4b19-b468-3b89e098546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6500c-bd3f-4b19-b468-3b89e098546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86778D-8C5B-4380-82D2-A9FACB397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ce76500c-bd3f-4b19-b468-3b89e09854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8A7426-E663-42B8-86A4-75CA4D7C9EA8}">
  <ds:schemaRefs>
    <ds:schemaRef ds:uri="http://schemas.microsoft.com/sharepoint/v3/contenttype/forms"/>
  </ds:schemaRefs>
</ds:datastoreItem>
</file>

<file path=customXml/itemProps3.xml><?xml version="1.0" encoding="utf-8"?>
<ds:datastoreItem xmlns:ds="http://schemas.openxmlformats.org/officeDocument/2006/customXml" ds:itemID="{4AF1AF5F-BBDC-4174-A303-3E332AEFDB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Nacionalinė žemės tarnyb1</Template>
  <TotalTime>0</TotalTime>
  <Pages>1</Pages>
  <Words>282</Words>
  <Characters>2245</Characters>
  <Application>Microsoft Office Word</Application>
  <DocSecurity>0</DocSecurity>
  <Lines>18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Zemetvarkos ir teises departamentas</Company>
  <LinksUpToDate>false</LinksUpToDate>
  <CharactersWithSpaces>2522</CharactersWithSpaces>
  <SharedDoc>false</SharedDoc>
  <HLinks>
    <vt:vector size="6" baseType="variant">
      <vt:variant>
        <vt:i4>7733255</vt:i4>
      </vt:variant>
      <vt:variant>
        <vt:i4>0</vt:i4>
      </vt:variant>
      <vt:variant>
        <vt:i4>0</vt:i4>
      </vt:variant>
      <vt:variant>
        <vt:i4>5</vt:i4>
      </vt:variant>
      <vt:variant>
        <vt:lpwstr>mailto:valentina.orlovskiene@nzt.lt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2025-04-10T08:10:00Z</dcterms:created>
  <dc:creator>ZUD</dc:creator>
  <cp:lastModifiedBy>Virga Andriuškienė</cp:lastModifiedBy>
  <cp:lastPrinted>2019-11-06T05:38:00Z</cp:lastPrinted>
  <dcterms:modified xsi:type="dcterms:W3CDTF">2025-04-10T08:41:00Z</dcterms:modified>
  <cp:revision>32</cp:revision>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