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136207C2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51AFD778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6F22D45F" w:rsidR="00F342EA" w:rsidRDefault="00F81A28" w:rsidP="00CA5379">
      <w:pPr>
        <w:spacing w:after="0" w:line="360" w:lineRule="auto"/>
        <w:rPr>
          <w:noProof/>
          <w:lang w:eastAsia="lt-LT"/>
        </w:rPr>
      </w:pPr>
      <w:r w:rsidRPr="00F81A28">
        <w:rPr>
          <w:noProof/>
          <w:lang w:eastAsia="lt-LT"/>
        </w:rPr>
        <w:drawing>
          <wp:inline distT="0" distB="0" distL="0" distR="0" wp14:anchorId="263A25BE" wp14:editId="4BD743EB">
            <wp:extent cx="3648075" cy="3970944"/>
            <wp:effectExtent l="0" t="0" r="0" b="0"/>
            <wp:docPr id="1008281301" name="Paveikslėlis 1" descr="Paveikslėlis, kuriame yra tekstas, ekrano kopija, linija, rankrašt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8281301" name="Paveikslėlis 1" descr="Paveikslėlis, kuriame yra tekstas, ekrano kopija, linija, rankraštis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651175" cy="39743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40A02F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2DA2E4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CC8815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35568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D5B29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8175B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9127CF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438442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407E6B6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86E6A28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9F6123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413298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3404450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78320F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B0C1C1B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6996D33" w14:textId="377585F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575FA9A5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5D850303">
                <wp:simplePos x="0" y="0"/>
                <wp:positionH relativeFrom="margin">
                  <wp:posOffset>1767839</wp:posOffset>
                </wp:positionH>
                <wp:positionV relativeFrom="paragraph">
                  <wp:posOffset>1854200</wp:posOffset>
                </wp:positionV>
                <wp:extent cx="657225" cy="1771650"/>
                <wp:effectExtent l="38100" t="38100" r="28575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657225" cy="17716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726406A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39.2pt;margin-top:146pt;width:51.75pt;height:139.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F81A28" w:rsidRPr="00F81A28">
        <w:rPr>
          <w:noProof/>
        </w:rPr>
        <w:drawing>
          <wp:inline distT="0" distB="0" distL="0" distR="0" wp14:anchorId="0BFC09DE" wp14:editId="291467D5">
            <wp:extent cx="2905125" cy="3504055"/>
            <wp:effectExtent l="0" t="0" r="0" b="1270"/>
            <wp:docPr id="1255398516" name="Paveikslėlis 1" descr="Paveikslėlis, kuriame yra Vaikų piešiniai, tekstas, linija, rankrašt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5398516" name="Paveikslėlis 1" descr="Paveikslėlis, kuriame yra Vaikų piešiniai, tekstas, linija, rankraštis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911458" cy="35116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3D83B16B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F81A28" w:rsidRPr="00F81A28">
        <w:rPr>
          <w:rFonts w:ascii="Verdana" w:hAnsi="Verdana"/>
          <w:b/>
          <w:bCs/>
          <w:i/>
          <w:iCs/>
          <w:sz w:val="18"/>
          <w:szCs w:val="18"/>
        </w:rPr>
        <w:t>4167/0300:1194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490C29" w14:textId="77777777" w:rsidR="006D2799" w:rsidRDefault="006D2799" w:rsidP="003B25C1">
      <w:pPr>
        <w:spacing w:after="0" w:line="240" w:lineRule="auto"/>
      </w:pPr>
      <w:r>
        <w:separator/>
      </w:r>
    </w:p>
  </w:endnote>
  <w:endnote w:type="continuationSeparator" w:id="0">
    <w:p w14:paraId="50F9DB7A" w14:textId="77777777" w:rsidR="006D2799" w:rsidRDefault="006D2799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5D38CF" w14:textId="77777777" w:rsidR="006D2799" w:rsidRDefault="006D2799" w:rsidP="003B25C1">
      <w:pPr>
        <w:spacing w:after="0" w:line="240" w:lineRule="auto"/>
      </w:pPr>
      <w:r>
        <w:separator/>
      </w:r>
    </w:p>
  </w:footnote>
  <w:footnote w:type="continuationSeparator" w:id="0">
    <w:p w14:paraId="207BEDFD" w14:textId="77777777" w:rsidR="006D2799" w:rsidRDefault="006D2799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2AE1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6220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1A7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31C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5F5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799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BE7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01FF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1A28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10</TotalTime>
  <Pages>1</Pages>
  <Words>126</Words>
  <Characters>73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12</cp:revision>
  <cp:lastPrinted>2020-01-07T07:24:00Z</cp:lastPrinted>
  <dcterms:created xsi:type="dcterms:W3CDTF">2024-02-23T15:46:00Z</dcterms:created>
  <dcterms:modified xsi:type="dcterms:W3CDTF">2026-02-11T11:20:00Z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