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2872CDC" w:rsidR="00F342EA" w:rsidRDefault="00901E2B" w:rsidP="00CA5379">
      <w:pPr>
        <w:spacing w:after="0" w:line="360" w:lineRule="auto"/>
        <w:rPr>
          <w:noProof/>
          <w:lang w:eastAsia="lt-LT"/>
        </w:rPr>
      </w:pPr>
      <w:r>
        <w:rPr>
          <w:noProof/>
        </w:rPr>
        <w:drawing>
          <wp:inline distT="0" distB="0" distL="0" distR="0" wp14:anchorId="26D0DA93" wp14:editId="3CB03BF5">
            <wp:extent cx="5470498" cy="4103371"/>
            <wp:effectExtent l="0" t="0" r="0" b="0"/>
            <wp:docPr id="68611421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14217" name=""/>
                    <pic:cNvPicPr/>
                  </pic:nvPicPr>
                  <pic:blipFill rotWithShape="1">
                    <a:blip r:embed="rId7"/>
                    <a:srcRect l="21309" t="17093" r="24646" b="10833"/>
                    <a:stretch/>
                  </pic:blipFill>
                  <pic:spPr bwMode="auto">
                    <a:xfrm>
                      <a:off x="0" y="0"/>
                      <a:ext cx="5478116" cy="41090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0122D61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559B6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31F4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9DF33F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5416611">
                <wp:simplePos x="0" y="0"/>
                <wp:positionH relativeFrom="margin">
                  <wp:posOffset>2434342</wp:posOffset>
                </wp:positionH>
                <wp:positionV relativeFrom="paragraph">
                  <wp:posOffset>1773499</wp:posOffset>
                </wp:positionV>
                <wp:extent cx="673652" cy="1822505"/>
                <wp:effectExtent l="0" t="38100" r="50800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73652" cy="18225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0DB2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1.7pt;margin-top:139.65pt;width:53.05pt;height:14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901E2B">
        <w:rPr>
          <w:noProof/>
        </w:rPr>
        <w:drawing>
          <wp:inline distT="0" distB="0" distL="0" distR="0" wp14:anchorId="12DAA5F1" wp14:editId="2F39918B">
            <wp:extent cx="5804452" cy="3485555"/>
            <wp:effectExtent l="0" t="0" r="6350" b="635"/>
            <wp:docPr id="91026855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268553" name=""/>
                    <pic:cNvPicPr/>
                  </pic:nvPicPr>
                  <pic:blipFill rotWithShape="1">
                    <a:blip r:embed="rId8"/>
                    <a:srcRect l="27935" t="19865" r="13213" b="17303"/>
                    <a:stretch/>
                  </pic:blipFill>
                  <pic:spPr bwMode="auto">
                    <a:xfrm>
                      <a:off x="0" y="0"/>
                      <a:ext cx="5822554" cy="3496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</w:p>
    <w:p w14:paraId="390839C2" w14:textId="61B6B2C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01E2B">
        <w:t>4152/1600:87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8E1D3A" w14:textId="77777777" w:rsidR="00671148" w:rsidRDefault="00671148" w:rsidP="003B25C1">
      <w:pPr>
        <w:spacing w:after="0" w:line="240" w:lineRule="auto"/>
      </w:pPr>
      <w:r>
        <w:separator/>
      </w:r>
    </w:p>
  </w:endnote>
  <w:endnote w:type="continuationSeparator" w:id="0">
    <w:p w14:paraId="3B688439" w14:textId="77777777" w:rsidR="00671148" w:rsidRDefault="0067114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586611" w14:textId="77777777" w:rsidR="00671148" w:rsidRDefault="00671148" w:rsidP="003B25C1">
      <w:pPr>
        <w:spacing w:after="0" w:line="240" w:lineRule="auto"/>
      </w:pPr>
      <w:r>
        <w:separator/>
      </w:r>
    </w:p>
  </w:footnote>
  <w:footnote w:type="continuationSeparator" w:id="0">
    <w:p w14:paraId="4479FAE5" w14:textId="77777777" w:rsidR="00671148" w:rsidRDefault="0067114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4755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1148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F0F3B"/>
    <w:rsid w:val="008F51D2"/>
    <w:rsid w:val="008F7013"/>
    <w:rsid w:val="00900FA1"/>
    <w:rsid w:val="00901B20"/>
    <w:rsid w:val="00901E2B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187"/>
    <w:rsid w:val="00A66ACD"/>
    <w:rsid w:val="00A674C7"/>
    <w:rsid w:val="00A72F0D"/>
    <w:rsid w:val="00A734F7"/>
    <w:rsid w:val="00A735AE"/>
    <w:rsid w:val="00A75954"/>
    <w:rsid w:val="00A767AF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</TotalTime>
  <Pages>2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2</cp:revision>
  <cp:lastPrinted>2020-01-07T07:24:00Z</cp:lastPrinted>
  <dcterms:created xsi:type="dcterms:W3CDTF">2024-01-08T15:38:00Z</dcterms:created>
  <dcterms:modified xsi:type="dcterms:W3CDTF">2024-01-08T15:38:00Z</dcterms:modified>
</cp:coreProperties>
</file>