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5CDCA2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3C2A7C3" w:rsidR="00F342EA" w:rsidRDefault="00745792" w:rsidP="00CA5379">
      <w:pPr>
        <w:spacing w:after="0" w:line="360" w:lineRule="auto"/>
        <w:rPr>
          <w:noProof/>
          <w:lang w:eastAsia="lt-LT"/>
        </w:rPr>
      </w:pPr>
      <w:r w:rsidRPr="00745792">
        <w:rPr>
          <w:noProof/>
          <w:lang w:eastAsia="lt-LT"/>
        </w:rPr>
        <w:drawing>
          <wp:inline distT="0" distB="0" distL="0" distR="0" wp14:anchorId="6DAABA9B" wp14:editId="4C8D33CB">
            <wp:extent cx="4518660" cy="4644777"/>
            <wp:effectExtent l="0" t="0" r="0" b="3810"/>
            <wp:docPr id="1540514424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514424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23296" cy="4649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69456A0" w:rsidR="00F342EA" w:rsidRDefault="00745792" w:rsidP="00CA5379">
      <w:pPr>
        <w:spacing w:after="0" w:line="360" w:lineRule="auto"/>
        <w:rPr>
          <w:noProof/>
          <w:lang w:eastAsia="lt-LT"/>
        </w:rPr>
      </w:pPr>
      <w:r w:rsidRPr="00745792">
        <w:rPr>
          <w:noProof/>
          <w:lang w:eastAsia="lt-LT"/>
        </w:rPr>
        <w:drawing>
          <wp:inline distT="0" distB="0" distL="0" distR="0" wp14:anchorId="33CC31E2" wp14:editId="05B0AC47">
            <wp:extent cx="4335780" cy="3427057"/>
            <wp:effectExtent l="0" t="0" r="7620" b="2540"/>
            <wp:docPr id="2050540006" name="Paveikslėlis 1" descr="Paveikslėlis, kuriame yra žemėlapis, tekstas, Vaikų piešiniai, žaidimų aikštelė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540006" name="Paveikslėlis 1" descr="Paveikslėlis, kuriame yra žemėlapis, tekstas, Vaikų piešiniai, žaidimų aikštelė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41216" cy="3431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EC70CE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45792" w:rsidRPr="00745792">
        <w:rPr>
          <w:noProof/>
        </w:rPr>
        <w:drawing>
          <wp:inline distT="0" distB="0" distL="0" distR="0" wp14:anchorId="1547CCE5" wp14:editId="12BAF99F">
            <wp:extent cx="4364242" cy="3806825"/>
            <wp:effectExtent l="0" t="0" r="0" b="3175"/>
            <wp:docPr id="393142061" name="Paveikslėlis 1" descr="Paveikslėlis, kuriame yra žemėlapis, tekstas, Plan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142061" name="Paveikslėlis 1" descr="Paveikslėlis, kuriame yra žemėlapis, tekstas, Planas, diagrama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66322" cy="380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DE8C6DC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45792" w:rsidRPr="00745792">
        <w:rPr>
          <w:rFonts w:ascii="Verdana" w:hAnsi="Verdana"/>
          <w:b/>
          <w:bCs/>
          <w:i/>
          <w:iCs/>
          <w:sz w:val="18"/>
          <w:szCs w:val="18"/>
        </w:rPr>
        <w:t>4130/0300:635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B6760" w14:textId="77777777" w:rsidR="00AB4443" w:rsidRDefault="00AB4443" w:rsidP="003B25C1">
      <w:pPr>
        <w:spacing w:after="0" w:line="240" w:lineRule="auto"/>
      </w:pPr>
      <w:r>
        <w:separator/>
      </w:r>
    </w:p>
  </w:endnote>
  <w:endnote w:type="continuationSeparator" w:id="0">
    <w:p w14:paraId="6D151DF9" w14:textId="77777777" w:rsidR="00AB4443" w:rsidRDefault="00AB444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D7A48" w14:textId="77777777" w:rsidR="00AB4443" w:rsidRDefault="00AB4443" w:rsidP="003B25C1">
      <w:pPr>
        <w:spacing w:after="0" w:line="240" w:lineRule="auto"/>
      </w:pPr>
      <w:r>
        <w:separator/>
      </w:r>
    </w:p>
  </w:footnote>
  <w:footnote w:type="continuationSeparator" w:id="0">
    <w:p w14:paraId="7DA213DC" w14:textId="77777777" w:rsidR="00AB4443" w:rsidRDefault="00AB444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394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45792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4443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2025-07-08T08:22:00Z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