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E03C32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D8CEEDC" w:rsidR="00F342EA" w:rsidRDefault="000F0908" w:rsidP="00CA5379">
      <w:pPr>
        <w:spacing w:after="0" w:line="360" w:lineRule="auto"/>
        <w:rPr>
          <w:noProof/>
          <w:lang w:eastAsia="lt-LT"/>
        </w:rPr>
      </w:pPr>
      <w:r w:rsidRPr="000F0908">
        <w:rPr>
          <w:noProof/>
          <w:lang w:eastAsia="lt-LT"/>
        </w:rPr>
        <w:drawing>
          <wp:inline distT="0" distB="0" distL="0" distR="0" wp14:anchorId="72B43570" wp14:editId="57A12A73">
            <wp:extent cx="4422556" cy="4119245"/>
            <wp:effectExtent l="0" t="0" r="0" b="0"/>
            <wp:docPr id="1834115817" name="Paveikslėlis 1" descr="Paveikslėlis, kuriame yra žemėlapis, Fotografija iš oro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115817" name="Paveikslėlis 1" descr="Paveikslėlis, kuriame yra žemėlapis, Fotografija iš oro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7005" cy="4123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405B5F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9DB7A7D">
                <wp:simplePos x="0" y="0"/>
                <wp:positionH relativeFrom="margin">
                  <wp:posOffset>2272665</wp:posOffset>
                </wp:positionH>
                <wp:positionV relativeFrom="paragraph">
                  <wp:posOffset>1776730</wp:posOffset>
                </wp:positionV>
                <wp:extent cx="152400" cy="18478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5240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A8DF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8.95pt;margin-top:139.9pt;width:12pt;height:14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F0908" w:rsidRPr="000F0908">
        <w:rPr>
          <w:noProof/>
        </w:rPr>
        <w:drawing>
          <wp:inline distT="0" distB="0" distL="0" distR="0" wp14:anchorId="7A234DC0" wp14:editId="4BD7788E">
            <wp:extent cx="4314825" cy="3526893"/>
            <wp:effectExtent l="0" t="0" r="0" b="0"/>
            <wp:docPr id="1955216198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216198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5632" cy="3535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45D654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F0908" w:rsidRPr="000F0908">
        <w:rPr>
          <w:rFonts w:ascii="Verdana" w:hAnsi="Verdana"/>
          <w:b/>
          <w:bCs/>
          <w:i/>
          <w:iCs/>
          <w:sz w:val="18"/>
          <w:szCs w:val="18"/>
        </w:rPr>
        <w:t>4124/0200:175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AFA93" w14:textId="77777777" w:rsidR="00D037C0" w:rsidRDefault="00D037C0" w:rsidP="003B25C1">
      <w:pPr>
        <w:spacing w:after="0" w:line="240" w:lineRule="auto"/>
      </w:pPr>
      <w:r>
        <w:separator/>
      </w:r>
    </w:p>
  </w:endnote>
  <w:endnote w:type="continuationSeparator" w:id="0">
    <w:p w14:paraId="2B962C97" w14:textId="77777777" w:rsidR="00D037C0" w:rsidRDefault="00D037C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E9341" w14:textId="77777777" w:rsidR="00D037C0" w:rsidRDefault="00D037C0" w:rsidP="003B25C1">
      <w:pPr>
        <w:spacing w:after="0" w:line="240" w:lineRule="auto"/>
      </w:pPr>
      <w:r>
        <w:separator/>
      </w:r>
    </w:p>
  </w:footnote>
  <w:footnote w:type="continuationSeparator" w:id="0">
    <w:p w14:paraId="45985B95" w14:textId="77777777" w:rsidR="00D037C0" w:rsidRDefault="00D037C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908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7C0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5684E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2025-09-25T11:27:00Z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