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22F2E36" w:rsidR="00F342EA" w:rsidRDefault="00233194" w:rsidP="00CA5379">
      <w:pPr>
        <w:spacing w:after="0" w:line="360" w:lineRule="auto"/>
        <w:rPr>
          <w:noProof/>
          <w:lang w:eastAsia="lt-LT"/>
        </w:rPr>
      </w:pPr>
      <w:r w:rsidRPr="00233194">
        <w:rPr>
          <w:noProof/>
          <w:lang w:eastAsia="lt-LT"/>
        </w:rPr>
        <w:drawing>
          <wp:inline distT="0" distB="0" distL="0" distR="0" wp14:anchorId="670C758D" wp14:editId="3F3AA516">
            <wp:extent cx="4819650" cy="4073549"/>
            <wp:effectExtent l="0" t="0" r="0" b="3175"/>
            <wp:docPr id="211635047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35047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26514" cy="407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52C5F4F" w:rsidR="00F342EA" w:rsidRDefault="00233194" w:rsidP="00CA5379">
      <w:pPr>
        <w:spacing w:after="0" w:line="360" w:lineRule="auto"/>
        <w:rPr>
          <w:noProof/>
          <w:lang w:eastAsia="lt-LT"/>
        </w:rPr>
      </w:pPr>
      <w:r w:rsidRPr="00233194">
        <w:rPr>
          <w:noProof/>
          <w:lang w:eastAsia="lt-LT"/>
        </w:rPr>
        <w:drawing>
          <wp:inline distT="0" distB="0" distL="0" distR="0" wp14:anchorId="5251454C" wp14:editId="435319AB">
            <wp:extent cx="4562475" cy="3573102"/>
            <wp:effectExtent l="0" t="0" r="0" b="8890"/>
            <wp:docPr id="20941368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13686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8153" cy="3577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EA4EE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33194" w:rsidRPr="00233194">
        <w:rPr>
          <w:noProof/>
        </w:rPr>
        <w:drawing>
          <wp:inline distT="0" distB="0" distL="0" distR="0" wp14:anchorId="2DE1C571" wp14:editId="53C0FF83">
            <wp:extent cx="4029075" cy="3633609"/>
            <wp:effectExtent l="0" t="0" r="0" b="5080"/>
            <wp:docPr id="478810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810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35253" cy="363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21D83A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33194" w:rsidRPr="00233194">
        <w:rPr>
          <w:rFonts w:ascii="Verdana" w:hAnsi="Verdana"/>
          <w:b/>
          <w:bCs/>
          <w:i/>
          <w:iCs/>
          <w:sz w:val="18"/>
          <w:szCs w:val="18"/>
        </w:rPr>
        <w:t>4154/2600:946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F659D7" w14:textId="77777777" w:rsidR="009B76F1" w:rsidRDefault="009B76F1" w:rsidP="003B25C1">
      <w:pPr>
        <w:spacing w:after="0" w:line="240" w:lineRule="auto"/>
      </w:pPr>
      <w:r>
        <w:separator/>
      </w:r>
    </w:p>
  </w:endnote>
  <w:endnote w:type="continuationSeparator" w:id="0">
    <w:p w14:paraId="012BA41B" w14:textId="77777777" w:rsidR="009B76F1" w:rsidRDefault="009B76F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D23218" w14:textId="77777777" w:rsidR="009B76F1" w:rsidRDefault="009B76F1" w:rsidP="003B25C1">
      <w:pPr>
        <w:spacing w:after="0" w:line="240" w:lineRule="auto"/>
      </w:pPr>
      <w:r>
        <w:separator/>
      </w:r>
    </w:p>
  </w:footnote>
  <w:footnote w:type="continuationSeparator" w:id="0">
    <w:p w14:paraId="2EBC057D" w14:textId="77777777" w:rsidR="009B76F1" w:rsidRDefault="009B76F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3194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B76F1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F6AD5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2024-10-16T06:47:00Z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