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09B5A3CF" w:rsidR="00F342EA" w:rsidRDefault="00FA6FAE" w:rsidP="00CA5379">
      <w:pPr>
        <w:spacing w:after="0" w:line="360" w:lineRule="auto"/>
        <w:rPr>
          <w:noProof/>
          <w:lang w:eastAsia="lt-LT"/>
        </w:rPr>
      </w:pPr>
      <w:r w:rsidRPr="00FA6FAE">
        <w:rPr>
          <w:noProof/>
          <w:lang w:eastAsia="lt-LT"/>
        </w:rPr>
        <w:drawing>
          <wp:inline distT="0" distB="0" distL="0" distR="0" wp14:anchorId="1859E317" wp14:editId="35A17C4F">
            <wp:extent cx="4324350" cy="3871635"/>
            <wp:effectExtent l="0" t="0" r="0" b="0"/>
            <wp:docPr id="5971428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714280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29249" cy="3876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6185F840" w:rsidR="00F342EA" w:rsidRDefault="00FA6FAE" w:rsidP="00CA5379">
      <w:pPr>
        <w:spacing w:after="0" w:line="360" w:lineRule="auto"/>
        <w:rPr>
          <w:noProof/>
          <w:lang w:eastAsia="lt-LT"/>
        </w:rPr>
      </w:pPr>
      <w:r w:rsidRPr="00FA6FAE">
        <w:rPr>
          <w:noProof/>
          <w:lang w:eastAsia="lt-LT"/>
        </w:rPr>
        <w:drawing>
          <wp:inline distT="0" distB="0" distL="0" distR="0" wp14:anchorId="782EB529" wp14:editId="7B540663">
            <wp:extent cx="3364028" cy="3822664"/>
            <wp:effectExtent l="0" t="0" r="8255" b="6985"/>
            <wp:docPr id="119103891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03891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71020" cy="3830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C2FA82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90F1925">
                <wp:simplePos x="0" y="0"/>
                <wp:positionH relativeFrom="margin">
                  <wp:posOffset>2336164</wp:posOffset>
                </wp:positionH>
                <wp:positionV relativeFrom="paragraph">
                  <wp:posOffset>1616074</wp:posOffset>
                </wp:positionV>
                <wp:extent cx="92075" cy="2016125"/>
                <wp:effectExtent l="76200" t="38100" r="222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2075" cy="2016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273DFE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3.95pt;margin-top:127.25pt;width:7.25pt;height:158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FA6FAE" w:rsidRPr="00FA6FAE">
        <w:rPr>
          <w:noProof/>
        </w:rPr>
        <w:drawing>
          <wp:inline distT="0" distB="0" distL="0" distR="0" wp14:anchorId="2B53BFCF" wp14:editId="504DD9C0">
            <wp:extent cx="4464050" cy="3788282"/>
            <wp:effectExtent l="0" t="0" r="0" b="3175"/>
            <wp:docPr id="169250268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50268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76518" cy="3798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F311E4E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A6FAE" w:rsidRPr="00FA6FAE">
        <w:rPr>
          <w:rFonts w:ascii="Verdana" w:hAnsi="Verdana"/>
          <w:b/>
          <w:bCs/>
          <w:i/>
          <w:iCs/>
          <w:sz w:val="18"/>
          <w:szCs w:val="18"/>
        </w:rPr>
        <w:t>4190/0200:154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B58AA" w14:textId="77777777" w:rsidR="00C01858" w:rsidRDefault="00C01858" w:rsidP="003B25C1">
      <w:pPr>
        <w:spacing w:after="0" w:line="240" w:lineRule="auto"/>
      </w:pPr>
      <w:r>
        <w:separator/>
      </w:r>
    </w:p>
  </w:endnote>
  <w:endnote w:type="continuationSeparator" w:id="0">
    <w:p w14:paraId="18C9904E" w14:textId="77777777" w:rsidR="00C01858" w:rsidRDefault="00C0185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3D11E6" w14:textId="77777777" w:rsidR="00C01858" w:rsidRDefault="00C01858" w:rsidP="003B25C1">
      <w:pPr>
        <w:spacing w:after="0" w:line="240" w:lineRule="auto"/>
      </w:pPr>
      <w:r>
        <w:separator/>
      </w:r>
    </w:p>
  </w:footnote>
  <w:footnote w:type="continuationSeparator" w:id="0">
    <w:p w14:paraId="70C66663" w14:textId="77777777" w:rsidR="00C01858" w:rsidRDefault="00C0185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6F8C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1858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6FAE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2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2024-11-28T10:57:00Z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