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4B191E0" w:rsidR="00F342EA" w:rsidRDefault="006A3E32" w:rsidP="00CA5379">
      <w:pPr>
        <w:spacing w:after="0" w:line="360" w:lineRule="auto"/>
        <w:rPr>
          <w:noProof/>
          <w:lang w:eastAsia="lt-LT"/>
        </w:rPr>
      </w:pPr>
      <w:r w:rsidRPr="006A3E32">
        <w:rPr>
          <w:noProof/>
          <w:lang w:eastAsia="lt-LT"/>
        </w:rPr>
        <w:drawing>
          <wp:inline distT="0" distB="0" distL="0" distR="0" wp14:anchorId="6B3608B4" wp14:editId="6CA9BAC7">
            <wp:extent cx="4051300" cy="4288375"/>
            <wp:effectExtent l="0" t="0" r="6350" b="0"/>
            <wp:docPr id="19387905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7905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55117" cy="429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D76D0B0" w:rsidR="00F342EA" w:rsidRDefault="006A3E32" w:rsidP="00CA5379">
      <w:pPr>
        <w:spacing w:after="0" w:line="360" w:lineRule="auto"/>
        <w:rPr>
          <w:noProof/>
          <w:lang w:eastAsia="lt-LT"/>
        </w:rPr>
      </w:pPr>
      <w:r w:rsidRPr="006A3E32">
        <w:rPr>
          <w:noProof/>
          <w:lang w:eastAsia="lt-LT"/>
        </w:rPr>
        <w:drawing>
          <wp:inline distT="0" distB="0" distL="0" distR="0" wp14:anchorId="3230C642" wp14:editId="404C734F">
            <wp:extent cx="3581400" cy="3511169"/>
            <wp:effectExtent l="0" t="0" r="0" b="0"/>
            <wp:docPr id="632805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8056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7246" cy="352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F4F565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4D96BFB">
                <wp:simplePos x="0" y="0"/>
                <wp:positionH relativeFrom="margin">
                  <wp:posOffset>1739264</wp:posOffset>
                </wp:positionH>
                <wp:positionV relativeFrom="paragraph">
                  <wp:posOffset>1793875</wp:posOffset>
                </wp:positionV>
                <wp:extent cx="673100" cy="1606550"/>
                <wp:effectExtent l="38100" t="38100" r="31750" b="317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73100" cy="1606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EB8B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6.95pt;margin-top:141.25pt;width:53pt;height:126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A3E32" w:rsidRPr="006A3E32">
        <w:rPr>
          <w:noProof/>
        </w:rPr>
        <w:drawing>
          <wp:inline distT="0" distB="0" distL="0" distR="0" wp14:anchorId="01B01F6D" wp14:editId="46B14C4A">
            <wp:extent cx="3187700" cy="3277918"/>
            <wp:effectExtent l="0" t="0" r="0" b="0"/>
            <wp:docPr id="34627304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27304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0818" cy="328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A38B26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A3E32" w:rsidRPr="006A3E32">
        <w:rPr>
          <w:rFonts w:ascii="Verdana" w:hAnsi="Verdana"/>
          <w:b/>
          <w:bCs/>
          <w:i/>
          <w:iCs/>
          <w:sz w:val="18"/>
          <w:szCs w:val="18"/>
        </w:rPr>
        <w:t>4117</w:t>
      </w:r>
      <w:r w:rsidR="006A3E32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6A3E32" w:rsidRPr="006A3E32">
        <w:rPr>
          <w:rFonts w:ascii="Verdana" w:hAnsi="Verdana"/>
          <w:b/>
          <w:bCs/>
          <w:i/>
          <w:iCs/>
          <w:sz w:val="18"/>
          <w:szCs w:val="18"/>
        </w:rPr>
        <w:t>0300</w:t>
      </w:r>
      <w:r w:rsidR="006A3E32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6A3E32" w:rsidRPr="006A3E32">
        <w:rPr>
          <w:rFonts w:ascii="Verdana" w:hAnsi="Verdana"/>
          <w:b/>
          <w:bCs/>
          <w:i/>
          <w:iCs/>
          <w:sz w:val="18"/>
          <w:szCs w:val="18"/>
        </w:rPr>
        <w:t>1087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52CCF" w14:textId="77777777" w:rsidR="00B03887" w:rsidRDefault="00B03887" w:rsidP="003B25C1">
      <w:pPr>
        <w:spacing w:after="0" w:line="240" w:lineRule="auto"/>
      </w:pPr>
      <w:r>
        <w:separator/>
      </w:r>
    </w:p>
  </w:endnote>
  <w:endnote w:type="continuationSeparator" w:id="0">
    <w:p w14:paraId="4CDFE251" w14:textId="77777777" w:rsidR="00B03887" w:rsidRDefault="00B0388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FDDDFD" w14:textId="77777777" w:rsidR="00B03887" w:rsidRDefault="00B03887" w:rsidP="003B25C1">
      <w:pPr>
        <w:spacing w:after="0" w:line="240" w:lineRule="auto"/>
      </w:pPr>
      <w:r>
        <w:separator/>
      </w:r>
    </w:p>
  </w:footnote>
  <w:footnote w:type="continuationSeparator" w:id="0">
    <w:p w14:paraId="13E23E16" w14:textId="77777777" w:rsidR="00B03887" w:rsidRDefault="00B0388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27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3E32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887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2024-07-18T10:57:00Z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