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AF1E7CB" w:rsidR="00F342EA" w:rsidRDefault="00A76B90" w:rsidP="00CA5379">
      <w:pPr>
        <w:spacing w:after="0" w:line="360" w:lineRule="auto"/>
        <w:rPr>
          <w:noProof/>
          <w:lang w:eastAsia="lt-LT"/>
        </w:rPr>
      </w:pPr>
      <w:r w:rsidRPr="00A76B90">
        <w:rPr>
          <w:noProof/>
          <w:lang w:eastAsia="lt-LT"/>
        </w:rPr>
        <w:drawing>
          <wp:inline distT="0" distB="0" distL="0" distR="0" wp14:anchorId="4D560C2B" wp14:editId="418FCEA3">
            <wp:extent cx="3568700" cy="3889357"/>
            <wp:effectExtent l="0" t="0" r="0" b="0"/>
            <wp:docPr id="6930229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02296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2163" cy="3904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4F71B7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058542B1" w:rsidR="00F342EA" w:rsidRDefault="00A76B90" w:rsidP="00CA5379">
      <w:pPr>
        <w:spacing w:after="0" w:line="360" w:lineRule="auto"/>
        <w:rPr>
          <w:noProof/>
          <w:lang w:eastAsia="lt-LT"/>
        </w:rPr>
      </w:pPr>
      <w:r w:rsidRPr="00A76B90">
        <w:rPr>
          <w:noProof/>
          <w:lang w:eastAsia="lt-LT"/>
        </w:rPr>
        <w:drawing>
          <wp:inline distT="0" distB="0" distL="0" distR="0" wp14:anchorId="645C295C" wp14:editId="2C84A364">
            <wp:extent cx="4527550" cy="3622322"/>
            <wp:effectExtent l="0" t="0" r="6350" b="0"/>
            <wp:docPr id="7431995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1995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4971" cy="363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21825C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F455717">
                <wp:simplePos x="0" y="0"/>
                <wp:positionH relativeFrom="margin">
                  <wp:posOffset>2183764</wp:posOffset>
                </wp:positionH>
                <wp:positionV relativeFrom="paragraph">
                  <wp:posOffset>2098674</wp:posOffset>
                </wp:positionV>
                <wp:extent cx="298450" cy="1841500"/>
                <wp:effectExtent l="38100" t="38100" r="2540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8450" cy="184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DC09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1.95pt;margin-top:165.25pt;width:23.5pt;height:14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76B90" w:rsidRPr="00A76B90">
        <w:rPr>
          <w:noProof/>
        </w:rPr>
        <w:drawing>
          <wp:inline distT="0" distB="0" distL="0" distR="0" wp14:anchorId="336DCB89" wp14:editId="33EAE172">
            <wp:extent cx="4044950" cy="3781806"/>
            <wp:effectExtent l="0" t="0" r="0" b="9525"/>
            <wp:docPr id="10490387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0387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49833" cy="378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73C671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76B90" w:rsidRPr="00A76B90">
        <w:rPr>
          <w:rFonts w:ascii="Verdana" w:hAnsi="Verdana"/>
          <w:b/>
          <w:bCs/>
          <w:i/>
          <w:iCs/>
          <w:sz w:val="18"/>
          <w:szCs w:val="18"/>
        </w:rPr>
        <w:t>4124/0100:451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68D594" w14:textId="77777777" w:rsidR="007F450B" w:rsidRDefault="007F450B" w:rsidP="003B25C1">
      <w:pPr>
        <w:spacing w:after="0" w:line="240" w:lineRule="auto"/>
      </w:pPr>
      <w:r>
        <w:separator/>
      </w:r>
    </w:p>
  </w:endnote>
  <w:endnote w:type="continuationSeparator" w:id="0">
    <w:p w14:paraId="0838144D" w14:textId="77777777" w:rsidR="007F450B" w:rsidRDefault="007F450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3E962" w14:textId="77777777" w:rsidR="007F450B" w:rsidRDefault="007F450B" w:rsidP="003B25C1">
      <w:pPr>
        <w:spacing w:after="0" w:line="240" w:lineRule="auto"/>
      </w:pPr>
      <w:r>
        <w:separator/>
      </w:r>
    </w:p>
  </w:footnote>
  <w:footnote w:type="continuationSeparator" w:id="0">
    <w:p w14:paraId="25F155D3" w14:textId="77777777" w:rsidR="007F450B" w:rsidRDefault="007F450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3ED1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50B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76B90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2024-08-14T07:06:00Z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