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903EC8F" w:rsidR="00F342EA" w:rsidRDefault="00A66CA0" w:rsidP="00CA5379">
      <w:pPr>
        <w:spacing w:after="0" w:line="360" w:lineRule="auto"/>
        <w:rPr>
          <w:noProof/>
          <w:lang w:eastAsia="lt-LT"/>
        </w:rPr>
      </w:pPr>
      <w:r w:rsidRPr="00A66CA0">
        <w:rPr>
          <w:noProof/>
          <w:lang w:eastAsia="lt-LT"/>
        </w:rPr>
        <w:drawing>
          <wp:inline distT="0" distB="0" distL="0" distR="0" wp14:anchorId="66970309" wp14:editId="3ECDB0AF">
            <wp:extent cx="3741420" cy="3881558"/>
            <wp:effectExtent l="0" t="0" r="0" b="5080"/>
            <wp:docPr id="14068519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8519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4530" cy="388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66EDCE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7EA8931" w:rsidR="00F342EA" w:rsidRPr="00A66CA0" w:rsidRDefault="00931D9E" w:rsidP="00A66CA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749FDCD3" w14:textId="77777777" w:rsidR="00A66CA0" w:rsidRDefault="00A66CA0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D50F317" w14:textId="7F9D3F70" w:rsidR="00F342EA" w:rsidRDefault="00A66CA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7B61D52">
                <wp:simplePos x="0" y="0"/>
                <wp:positionH relativeFrom="margin">
                  <wp:posOffset>2036445</wp:posOffset>
                </wp:positionH>
                <wp:positionV relativeFrom="paragraph">
                  <wp:posOffset>2165985</wp:posOffset>
                </wp:positionV>
                <wp:extent cx="461010" cy="1897380"/>
                <wp:effectExtent l="57150" t="38100" r="34290" b="2667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1010" cy="1897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A07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0.35pt;margin-top:170.55pt;width:36.3pt;height:149.4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Pr="00A66CA0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6BF8054A" wp14:editId="61A67930">
            <wp:extent cx="3672840" cy="3956430"/>
            <wp:effectExtent l="0" t="0" r="3810" b="6350"/>
            <wp:docPr id="9277844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7844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2339" cy="398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D92D8" w14:textId="77777777" w:rsidR="00A66CA0" w:rsidRDefault="00A66CA0" w:rsidP="006067EB">
      <w:pPr>
        <w:spacing w:after="0" w:line="360" w:lineRule="auto"/>
        <w:jc w:val="center"/>
        <w:rPr>
          <w:rFonts w:ascii="Verdana" w:hAnsi="Verdana"/>
          <w:b/>
          <w:bCs/>
          <w:i/>
          <w:iCs/>
          <w:sz w:val="18"/>
          <w:szCs w:val="18"/>
        </w:rPr>
      </w:pPr>
      <w:r w:rsidRPr="00A66CA0">
        <w:rPr>
          <w:rFonts w:ascii="Verdana" w:hAnsi="Verdana"/>
          <w:b/>
          <w:bCs/>
          <w:i/>
          <w:iCs/>
          <w:sz w:val="18"/>
          <w:szCs w:val="18"/>
        </w:rPr>
        <w:t>4134/0100:494</w:t>
      </w:r>
    </w:p>
    <w:p w14:paraId="180925FF" w14:textId="454AF749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4A6CE89B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3A2CB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8D77D8">
                <wp:simplePos x="0" y="0"/>
                <wp:positionH relativeFrom="margin">
                  <wp:posOffset>2063114</wp:posOffset>
                </wp:positionH>
                <wp:positionV relativeFrom="paragraph">
                  <wp:posOffset>1579880</wp:posOffset>
                </wp:positionV>
                <wp:extent cx="400050" cy="2118360"/>
                <wp:effectExtent l="57150" t="38100" r="19050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2118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5BC44" id="AutoShape 13" o:spid="_x0000_s1026" type="#_x0000_t32" style="position:absolute;margin-left:162.45pt;margin-top:124.4pt;width:31.5pt;height:166.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66CA0" w:rsidRPr="00A66CA0">
        <w:rPr>
          <w:noProof/>
        </w:rPr>
        <w:drawing>
          <wp:inline distT="0" distB="0" distL="0" distR="0" wp14:anchorId="2BD1B874" wp14:editId="06457D52">
            <wp:extent cx="3596640" cy="3554819"/>
            <wp:effectExtent l="0" t="0" r="3810" b="7620"/>
            <wp:docPr id="10266068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0687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2921" cy="3561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FBB105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66CA0" w:rsidRPr="00A66CA0">
        <w:rPr>
          <w:rFonts w:ascii="Verdana" w:hAnsi="Verdana"/>
          <w:b/>
          <w:bCs/>
          <w:i/>
          <w:iCs/>
          <w:sz w:val="18"/>
          <w:szCs w:val="18"/>
        </w:rPr>
        <w:t>4134/0100:494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67362" w14:textId="77777777" w:rsidR="006613CA" w:rsidRDefault="006613CA" w:rsidP="003B25C1">
      <w:pPr>
        <w:spacing w:after="0" w:line="240" w:lineRule="auto"/>
      </w:pPr>
      <w:r>
        <w:separator/>
      </w:r>
    </w:p>
  </w:endnote>
  <w:endnote w:type="continuationSeparator" w:id="0">
    <w:p w14:paraId="23D85FAC" w14:textId="77777777" w:rsidR="006613CA" w:rsidRDefault="006613C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35B66" w14:textId="77777777" w:rsidR="006613CA" w:rsidRDefault="006613CA" w:rsidP="003B25C1">
      <w:pPr>
        <w:spacing w:after="0" w:line="240" w:lineRule="auto"/>
      </w:pPr>
      <w:r>
        <w:separator/>
      </w:r>
    </w:p>
  </w:footnote>
  <w:footnote w:type="continuationSeparator" w:id="0">
    <w:p w14:paraId="38E6DB61" w14:textId="77777777" w:rsidR="006613CA" w:rsidRDefault="006613C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D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3CA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6CA0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