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B9ACDD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0B741CF" w:rsidR="00F342EA" w:rsidRDefault="00066D3A" w:rsidP="00CA5379">
      <w:pPr>
        <w:spacing w:after="0" w:line="360" w:lineRule="auto"/>
        <w:rPr>
          <w:noProof/>
          <w:lang w:eastAsia="lt-LT"/>
        </w:rPr>
      </w:pPr>
      <w:r w:rsidRPr="00066D3A">
        <w:rPr>
          <w:noProof/>
          <w:lang w:eastAsia="lt-LT"/>
        </w:rPr>
        <w:drawing>
          <wp:inline distT="0" distB="0" distL="0" distR="0" wp14:anchorId="616463FC" wp14:editId="0BDC22EB">
            <wp:extent cx="4662478" cy="4724400"/>
            <wp:effectExtent l="0" t="0" r="5080" b="0"/>
            <wp:docPr id="435758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7588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67678" cy="4729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4081CAC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05A9BDDE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600DC2B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555F6078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1C1884D5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41C3A81D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6C58FBF1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49C4102D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76295818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5C57E96C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03787B04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5BD3F2B0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11F7B93A" w14:textId="77777777" w:rsidR="00066D3A" w:rsidRDefault="00066D3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4BDBE0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2E12AA6">
                <wp:simplePos x="0" y="0"/>
                <wp:positionH relativeFrom="margin">
                  <wp:posOffset>2053589</wp:posOffset>
                </wp:positionH>
                <wp:positionV relativeFrom="paragraph">
                  <wp:posOffset>1057274</wp:posOffset>
                </wp:positionV>
                <wp:extent cx="419100" cy="307657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3076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C396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1.7pt;margin-top:83.25pt;width:33pt;height:242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66D3A" w:rsidRPr="00066D3A">
        <w:rPr>
          <w:noProof/>
        </w:rPr>
        <w:drawing>
          <wp:inline distT="0" distB="0" distL="0" distR="0" wp14:anchorId="3E30A48E" wp14:editId="1DDDC761">
            <wp:extent cx="3438525" cy="4003289"/>
            <wp:effectExtent l="0" t="0" r="0" b="0"/>
            <wp:docPr id="19747791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7791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52308" cy="401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C6436E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66D3A" w:rsidRPr="00066D3A">
        <w:rPr>
          <w:rFonts w:ascii="Verdana" w:hAnsi="Verdana"/>
          <w:b/>
          <w:bCs/>
          <w:i/>
          <w:iCs/>
          <w:sz w:val="18"/>
          <w:szCs w:val="18"/>
        </w:rPr>
        <w:t>4170/0700:19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989C2C" w14:textId="77777777" w:rsidR="00093615" w:rsidRDefault="00093615" w:rsidP="003B25C1">
      <w:pPr>
        <w:spacing w:after="0" w:line="240" w:lineRule="auto"/>
      </w:pPr>
      <w:r>
        <w:separator/>
      </w:r>
    </w:p>
  </w:endnote>
  <w:endnote w:type="continuationSeparator" w:id="0">
    <w:p w14:paraId="2CDFAB73" w14:textId="77777777" w:rsidR="00093615" w:rsidRDefault="0009361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D32CC" w14:textId="77777777" w:rsidR="00093615" w:rsidRDefault="00093615" w:rsidP="003B25C1">
      <w:pPr>
        <w:spacing w:after="0" w:line="240" w:lineRule="auto"/>
      </w:pPr>
      <w:r>
        <w:separator/>
      </w:r>
    </w:p>
  </w:footnote>
  <w:footnote w:type="continuationSeparator" w:id="0">
    <w:p w14:paraId="64D40D3A" w14:textId="77777777" w:rsidR="00093615" w:rsidRDefault="0009361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3A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615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5E82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122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2024-10-04T06:08:00Z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