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A5EA0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070A62A" w:rsidR="00F342EA" w:rsidRDefault="004511ED" w:rsidP="00CA5379">
      <w:pPr>
        <w:spacing w:after="0" w:line="360" w:lineRule="auto"/>
        <w:rPr>
          <w:noProof/>
          <w:lang w:eastAsia="lt-LT"/>
        </w:rPr>
      </w:pPr>
      <w:r w:rsidRPr="004511ED">
        <w:rPr>
          <w:noProof/>
          <w:lang w:eastAsia="lt-LT"/>
        </w:rPr>
        <w:drawing>
          <wp:inline distT="0" distB="0" distL="0" distR="0" wp14:anchorId="1CA35C2C" wp14:editId="3FB4D8DD">
            <wp:extent cx="4445000" cy="4121241"/>
            <wp:effectExtent l="0" t="0" r="0" b="0"/>
            <wp:docPr id="1166158800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158800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8143" cy="412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405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8DCD9E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062E76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F88EA0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9CCF1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625045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0DEB4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0EA2BE99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251F313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AC825D8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3F9082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8BE682C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1A337D62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5D3CEF01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6328D4BF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4D446504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74A14846" w14:textId="77777777" w:rsidR="004511ED" w:rsidRDefault="004511ED" w:rsidP="00CA5379">
      <w:pPr>
        <w:spacing w:after="0" w:line="360" w:lineRule="auto"/>
        <w:rPr>
          <w:noProof/>
          <w:lang w:eastAsia="lt-LT"/>
        </w:rPr>
      </w:pPr>
    </w:p>
    <w:p w14:paraId="3D50F317" w14:textId="68FD0A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EFEAA0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511ED" w:rsidRPr="004511ED">
        <w:rPr>
          <w:noProof/>
        </w:rPr>
        <w:drawing>
          <wp:inline distT="0" distB="0" distL="0" distR="0" wp14:anchorId="2ACCCA4C" wp14:editId="1B7F2F5A">
            <wp:extent cx="3931832" cy="3514090"/>
            <wp:effectExtent l="0" t="0" r="0" b="0"/>
            <wp:docPr id="1373517990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17990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41375" cy="352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EDFE70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47EFA" w:rsidRPr="00647EFA">
        <w:rPr>
          <w:rFonts w:ascii="Verdana" w:hAnsi="Verdana"/>
          <w:b/>
          <w:bCs/>
          <w:i/>
          <w:iCs/>
          <w:sz w:val="18"/>
          <w:szCs w:val="18"/>
        </w:rPr>
        <w:t>4122/0200:540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900E2" w14:textId="77777777" w:rsidR="00286B3E" w:rsidRDefault="00286B3E" w:rsidP="003B25C1">
      <w:pPr>
        <w:spacing w:after="0" w:line="240" w:lineRule="auto"/>
      </w:pPr>
      <w:r>
        <w:separator/>
      </w:r>
    </w:p>
  </w:endnote>
  <w:endnote w:type="continuationSeparator" w:id="0">
    <w:p w14:paraId="54BD1EA4" w14:textId="77777777" w:rsidR="00286B3E" w:rsidRDefault="00286B3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26AD6" w14:textId="77777777" w:rsidR="00286B3E" w:rsidRDefault="00286B3E" w:rsidP="003B25C1">
      <w:pPr>
        <w:spacing w:after="0" w:line="240" w:lineRule="auto"/>
      </w:pPr>
      <w:r>
        <w:separator/>
      </w:r>
    </w:p>
  </w:footnote>
  <w:footnote w:type="continuationSeparator" w:id="0">
    <w:p w14:paraId="48D48C2E" w14:textId="77777777" w:rsidR="00286B3E" w:rsidRDefault="00286B3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061C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6BC0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B3E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11ED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EFA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D96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2025-04-16T05:58:00Z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