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94981D5" w:rsidR="00F342EA" w:rsidRDefault="00DD1D70" w:rsidP="00CA5379">
      <w:pPr>
        <w:spacing w:after="0" w:line="360" w:lineRule="auto"/>
        <w:rPr>
          <w:noProof/>
          <w:lang w:eastAsia="lt-LT"/>
        </w:rPr>
      </w:pPr>
      <w:r w:rsidRPr="00DD1D70">
        <w:rPr>
          <w:noProof/>
          <w:lang w:eastAsia="lt-LT"/>
        </w:rPr>
        <w:drawing>
          <wp:inline distT="0" distB="0" distL="0" distR="0" wp14:anchorId="1406C30A" wp14:editId="7FDAA626">
            <wp:extent cx="4114800" cy="4246296"/>
            <wp:effectExtent l="0" t="0" r="0" b="1905"/>
            <wp:docPr id="1985811370" name="Paveikslėlis 1" descr="Paveikslėlis, kuriame yra tekstas, Fotografija iš oro, žemėlapi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811370" name="Paveikslėlis 1" descr="Paveikslėlis, kuriame yra tekstas, Fotografija iš oro, žemėlapis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19249" cy="4250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9361C21" w:rsidR="00F342EA" w:rsidRDefault="00DD1D70" w:rsidP="00CA5379">
      <w:pPr>
        <w:spacing w:after="0" w:line="360" w:lineRule="auto"/>
        <w:rPr>
          <w:noProof/>
          <w:lang w:eastAsia="lt-LT"/>
        </w:rPr>
      </w:pPr>
      <w:r w:rsidRPr="00DD1D70">
        <w:rPr>
          <w:noProof/>
          <w:lang w:eastAsia="lt-LT"/>
        </w:rPr>
        <w:drawing>
          <wp:inline distT="0" distB="0" distL="0" distR="0" wp14:anchorId="5BE22010" wp14:editId="14973348">
            <wp:extent cx="4113530" cy="3596244"/>
            <wp:effectExtent l="0" t="0" r="1270" b="4445"/>
            <wp:docPr id="103489966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89966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16404" cy="3598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35E27A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E20B723">
                <wp:simplePos x="0" y="0"/>
                <wp:positionH relativeFrom="margin">
                  <wp:posOffset>1967864</wp:posOffset>
                </wp:positionH>
                <wp:positionV relativeFrom="paragraph">
                  <wp:posOffset>1981200</wp:posOffset>
                </wp:positionV>
                <wp:extent cx="460375" cy="1816100"/>
                <wp:effectExtent l="57150" t="38100" r="34925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60375" cy="1816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E65C6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4.95pt;margin-top:156pt;width:36.25pt;height:143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D1D70" w:rsidRPr="00DD1D70">
        <w:rPr>
          <w:noProof/>
        </w:rPr>
        <w:drawing>
          <wp:inline distT="0" distB="0" distL="0" distR="0" wp14:anchorId="0E2368B1" wp14:editId="600DD1B7">
            <wp:extent cx="3873500" cy="3712741"/>
            <wp:effectExtent l="0" t="0" r="0" b="2540"/>
            <wp:docPr id="992043412" name="Paveikslėlis 1" descr="Paveikslėlis, kuriame yra tekstas, žemėlapi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043412" name="Paveikslėlis 1" descr="Paveikslėlis, kuriame yra tekstas, žemėlapis, linij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80415" cy="3719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4F3242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D1D70" w:rsidRPr="00DD1D70">
        <w:rPr>
          <w:rFonts w:ascii="Verdana" w:hAnsi="Verdana"/>
          <w:b/>
          <w:bCs/>
          <w:i/>
          <w:iCs/>
          <w:sz w:val="18"/>
          <w:szCs w:val="18"/>
        </w:rPr>
        <w:t>4120/0200:16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2365A" w14:textId="77777777" w:rsidR="00793173" w:rsidRDefault="00793173" w:rsidP="003B25C1">
      <w:pPr>
        <w:spacing w:after="0" w:line="240" w:lineRule="auto"/>
      </w:pPr>
      <w:r>
        <w:separator/>
      </w:r>
    </w:p>
  </w:endnote>
  <w:endnote w:type="continuationSeparator" w:id="0">
    <w:p w14:paraId="58DB01A3" w14:textId="77777777" w:rsidR="00793173" w:rsidRDefault="0079317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4C565" w14:textId="77777777" w:rsidR="00793173" w:rsidRDefault="00793173" w:rsidP="003B25C1">
      <w:pPr>
        <w:spacing w:after="0" w:line="240" w:lineRule="auto"/>
      </w:pPr>
      <w:r>
        <w:separator/>
      </w:r>
    </w:p>
  </w:footnote>
  <w:footnote w:type="continuationSeparator" w:id="0">
    <w:p w14:paraId="1278078E" w14:textId="77777777" w:rsidR="00793173" w:rsidRDefault="0079317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3173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46CD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1D7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2025-05-21T11:17:00Z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