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B0DB1EA" w:rsidR="00F342EA" w:rsidRDefault="00E96CE5" w:rsidP="00CA5379">
      <w:pPr>
        <w:spacing w:after="0" w:line="360" w:lineRule="auto"/>
        <w:rPr>
          <w:noProof/>
          <w:lang w:eastAsia="lt-LT"/>
        </w:rPr>
      </w:pPr>
      <w:r w:rsidRPr="00E96CE5">
        <w:rPr>
          <w:noProof/>
          <w:lang w:eastAsia="lt-LT"/>
        </w:rPr>
        <w:drawing>
          <wp:inline distT="0" distB="0" distL="0" distR="0" wp14:anchorId="776F197F" wp14:editId="04B2A1BB">
            <wp:extent cx="4627151" cy="5431790"/>
            <wp:effectExtent l="0" t="0" r="2540" b="0"/>
            <wp:docPr id="316563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5635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30043" cy="543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E790104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4163CCA1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2D1FCBC0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006FD287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6AD713CB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4131AEE4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25F41C2A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2FD674E8" w14:textId="77777777" w:rsidR="00E96CE5" w:rsidRDefault="00E96CE5" w:rsidP="00CA5379">
      <w:pPr>
        <w:spacing w:after="0" w:line="360" w:lineRule="auto"/>
        <w:rPr>
          <w:noProof/>
          <w:lang w:eastAsia="lt-LT"/>
        </w:rPr>
      </w:pPr>
    </w:p>
    <w:p w14:paraId="66996D33" w14:textId="53F3333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46F08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D22483B">
                <wp:simplePos x="0" y="0"/>
                <wp:positionH relativeFrom="margin">
                  <wp:posOffset>2234564</wp:posOffset>
                </wp:positionH>
                <wp:positionV relativeFrom="paragraph">
                  <wp:posOffset>1781174</wp:posOffset>
                </wp:positionV>
                <wp:extent cx="193675" cy="1851025"/>
                <wp:effectExtent l="3810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3675" cy="185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BAE1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5.95pt;margin-top:140.25pt;width:15.25pt;height:14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96CE5" w:rsidRPr="00E96CE5">
        <w:rPr>
          <w:noProof/>
        </w:rPr>
        <w:drawing>
          <wp:inline distT="0" distB="0" distL="0" distR="0" wp14:anchorId="7186FA48" wp14:editId="3A64517C">
            <wp:extent cx="3515407" cy="3453765"/>
            <wp:effectExtent l="0" t="0" r="8890" b="0"/>
            <wp:docPr id="7669149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9149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8253" cy="346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11F5C2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96CE5" w:rsidRPr="00E96CE5">
        <w:rPr>
          <w:rFonts w:ascii="Verdana" w:hAnsi="Verdana"/>
          <w:b/>
          <w:bCs/>
          <w:i/>
          <w:iCs/>
          <w:sz w:val="18"/>
          <w:szCs w:val="18"/>
        </w:rPr>
        <w:t>4172/0200:207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7C274" w14:textId="77777777" w:rsidR="00FA1EA4" w:rsidRDefault="00FA1EA4" w:rsidP="003B25C1">
      <w:pPr>
        <w:spacing w:after="0" w:line="240" w:lineRule="auto"/>
      </w:pPr>
      <w:r>
        <w:separator/>
      </w:r>
    </w:p>
  </w:endnote>
  <w:endnote w:type="continuationSeparator" w:id="0">
    <w:p w14:paraId="327A24AA" w14:textId="77777777" w:rsidR="00FA1EA4" w:rsidRDefault="00FA1EA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02F69" w14:textId="77777777" w:rsidR="00FA1EA4" w:rsidRDefault="00FA1EA4" w:rsidP="003B25C1">
      <w:pPr>
        <w:spacing w:after="0" w:line="240" w:lineRule="auto"/>
      </w:pPr>
      <w:r>
        <w:separator/>
      </w:r>
    </w:p>
  </w:footnote>
  <w:footnote w:type="continuationSeparator" w:id="0">
    <w:p w14:paraId="5F8776E1" w14:textId="77777777" w:rsidR="00FA1EA4" w:rsidRDefault="00FA1EA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96CE5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1EA4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269F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121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