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520999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283C8FC" w:rsidR="00F342EA" w:rsidRDefault="0040151C" w:rsidP="00CA5379">
      <w:pPr>
        <w:spacing w:after="0" w:line="360" w:lineRule="auto"/>
        <w:rPr>
          <w:noProof/>
          <w:lang w:eastAsia="lt-LT"/>
        </w:rPr>
      </w:pPr>
      <w:r w:rsidRPr="0040151C">
        <w:rPr>
          <w:noProof/>
          <w:lang w:eastAsia="lt-LT"/>
        </w:rPr>
        <w:drawing>
          <wp:inline distT="0" distB="0" distL="0" distR="0" wp14:anchorId="74C24502" wp14:editId="2871F867">
            <wp:extent cx="4724400" cy="4098924"/>
            <wp:effectExtent l="0" t="0" r="0" b="0"/>
            <wp:docPr id="5626595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6595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30064" cy="410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3955250B" w:rsidR="00F342EA" w:rsidRDefault="0040151C" w:rsidP="00CA5379">
      <w:pPr>
        <w:spacing w:after="0" w:line="360" w:lineRule="auto"/>
        <w:rPr>
          <w:noProof/>
          <w:lang w:eastAsia="lt-LT"/>
        </w:rPr>
      </w:pPr>
      <w:r w:rsidRPr="0040151C">
        <w:rPr>
          <w:noProof/>
          <w:lang w:eastAsia="lt-LT"/>
        </w:rPr>
        <w:drawing>
          <wp:inline distT="0" distB="0" distL="0" distR="0" wp14:anchorId="127AF1BD" wp14:editId="119891DE">
            <wp:extent cx="4201111" cy="3639058"/>
            <wp:effectExtent l="0" t="0" r="9525" b="0"/>
            <wp:docPr id="18387282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282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363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2B98C8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E544D5B">
                <wp:simplePos x="0" y="0"/>
                <wp:positionH relativeFrom="margin">
                  <wp:posOffset>2406014</wp:posOffset>
                </wp:positionH>
                <wp:positionV relativeFrom="paragraph">
                  <wp:posOffset>1939925</wp:posOffset>
                </wp:positionV>
                <wp:extent cx="447675" cy="2362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7675" cy="2362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D70E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52.75pt;width:35.25pt;height:18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0151C" w:rsidRPr="0040151C">
        <w:rPr>
          <w:noProof/>
        </w:rPr>
        <w:drawing>
          <wp:inline distT="0" distB="0" distL="0" distR="0" wp14:anchorId="335034D0" wp14:editId="2706E462">
            <wp:extent cx="4944165" cy="4086795"/>
            <wp:effectExtent l="0" t="0" r="8890" b="9525"/>
            <wp:docPr id="199759968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9968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44165" cy="408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4F086F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0151C" w:rsidRPr="0040151C">
        <w:rPr>
          <w:rFonts w:ascii="Verdana" w:hAnsi="Verdana"/>
          <w:b/>
          <w:bCs/>
          <w:i/>
          <w:iCs/>
          <w:sz w:val="18"/>
          <w:szCs w:val="18"/>
        </w:rPr>
        <w:t>4152/1300:220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FF61E" w14:textId="77777777" w:rsidR="00083A55" w:rsidRDefault="00083A55" w:rsidP="003B25C1">
      <w:pPr>
        <w:spacing w:after="0" w:line="240" w:lineRule="auto"/>
      </w:pPr>
      <w:r>
        <w:separator/>
      </w:r>
    </w:p>
  </w:endnote>
  <w:endnote w:type="continuationSeparator" w:id="0">
    <w:p w14:paraId="458A466A" w14:textId="77777777" w:rsidR="00083A55" w:rsidRDefault="00083A5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54A94" w14:textId="77777777" w:rsidR="00083A55" w:rsidRDefault="00083A55" w:rsidP="003B25C1">
      <w:pPr>
        <w:spacing w:after="0" w:line="240" w:lineRule="auto"/>
      </w:pPr>
      <w:r>
        <w:separator/>
      </w:r>
    </w:p>
  </w:footnote>
  <w:footnote w:type="continuationSeparator" w:id="0">
    <w:p w14:paraId="532D6108" w14:textId="77777777" w:rsidR="00083A55" w:rsidRDefault="00083A5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3A55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151C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041F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