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4B6C1C6A" w:rsidR="00F342EA" w:rsidRDefault="00FB667F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0D8ADEC2" wp14:editId="73BBFBD3">
            <wp:extent cx="6038850" cy="3413923"/>
            <wp:effectExtent l="0" t="0" r="0" b="0"/>
            <wp:docPr id="6346482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648217" name=""/>
                    <pic:cNvPicPr/>
                  </pic:nvPicPr>
                  <pic:blipFill rotWithShape="1">
                    <a:blip r:embed="rId7"/>
                    <a:srcRect l="11674" t="21260" r="26385" b="14097"/>
                    <a:stretch/>
                  </pic:blipFill>
                  <pic:spPr bwMode="auto">
                    <a:xfrm>
                      <a:off x="0" y="0"/>
                      <a:ext cx="6055659" cy="3423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B762C97" w:rsidR="006067EB" w:rsidRDefault="00FB667F" w:rsidP="0007153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84B517E">
                <wp:simplePos x="0" y="0"/>
                <wp:positionH relativeFrom="page">
                  <wp:posOffset>3764915</wp:posOffset>
                </wp:positionH>
                <wp:positionV relativeFrom="paragraph">
                  <wp:posOffset>1738630</wp:posOffset>
                </wp:positionV>
                <wp:extent cx="749935" cy="1885950"/>
                <wp:effectExtent l="0" t="38100" r="5016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49935" cy="1885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CC8B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6.45pt;margin-top:136.9pt;width:59.05pt;height:148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Pr="00FB667F">
        <w:drawing>
          <wp:inline distT="0" distB="0" distL="0" distR="0" wp14:anchorId="6F389F09" wp14:editId="3A7FA520">
            <wp:extent cx="5924550" cy="3524732"/>
            <wp:effectExtent l="0" t="0" r="0" b="0"/>
            <wp:docPr id="3232379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237952" name=""/>
                    <pic:cNvPicPr/>
                  </pic:nvPicPr>
                  <pic:blipFill rotWithShape="1">
                    <a:blip r:embed="rId8"/>
                    <a:srcRect l="21945" t="20608" r="16580" b="18856"/>
                    <a:stretch/>
                  </pic:blipFill>
                  <pic:spPr bwMode="auto">
                    <a:xfrm>
                      <a:off x="0" y="0"/>
                      <a:ext cx="5939992" cy="3533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6BEAF48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FB667F">
        <w:rPr>
          <w:noProof/>
          <w:lang w:eastAsia="lt-LT"/>
        </w:rPr>
        <w:t>22/0100:496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6E7DF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108BE" w14:textId="77777777" w:rsidR="006E7DF2" w:rsidRDefault="006E7DF2" w:rsidP="003B25C1">
      <w:pPr>
        <w:spacing w:after="0" w:line="240" w:lineRule="auto"/>
      </w:pPr>
      <w:r>
        <w:separator/>
      </w:r>
    </w:p>
  </w:endnote>
  <w:endnote w:type="continuationSeparator" w:id="0">
    <w:p w14:paraId="39082B74" w14:textId="77777777" w:rsidR="006E7DF2" w:rsidRDefault="006E7DF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66C23" w14:textId="77777777" w:rsidR="006E7DF2" w:rsidRDefault="006E7DF2" w:rsidP="003B25C1">
      <w:pPr>
        <w:spacing w:after="0" w:line="240" w:lineRule="auto"/>
      </w:pPr>
      <w:r>
        <w:separator/>
      </w:r>
    </w:p>
  </w:footnote>
  <w:footnote w:type="continuationSeparator" w:id="0">
    <w:p w14:paraId="4FB400E1" w14:textId="77777777" w:rsidR="006E7DF2" w:rsidRDefault="006E7DF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E7DF2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4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2024-02-26T10:16:00Z</dcterms:created>
  <dcterms:modified xsi:type="dcterms:W3CDTF">2024-02-26T10:16:00Z</dcterms:modified>
</cp:coreProperties>
</file>