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F7F8E8E" w:rsidR="00F342EA" w:rsidRDefault="006F5C97" w:rsidP="00CA5379">
      <w:pPr>
        <w:spacing w:after="0" w:line="360" w:lineRule="auto"/>
        <w:rPr>
          <w:noProof/>
          <w:lang w:eastAsia="lt-LT"/>
        </w:rPr>
      </w:pPr>
      <w:r w:rsidRPr="006F5C97">
        <w:rPr>
          <w:noProof/>
          <w:lang w:eastAsia="lt-LT"/>
        </w:rPr>
        <w:drawing>
          <wp:inline distT="0" distB="0" distL="0" distR="0" wp14:anchorId="5B8CD638" wp14:editId="0342A90C">
            <wp:extent cx="3305175" cy="3715664"/>
            <wp:effectExtent l="0" t="0" r="0" b="0"/>
            <wp:docPr id="17192639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2639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16973" cy="372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F5BD6F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D5B6546" w:rsidR="00F342EA" w:rsidRDefault="006F5C97" w:rsidP="00CA5379">
      <w:pPr>
        <w:spacing w:after="0" w:line="360" w:lineRule="auto"/>
        <w:rPr>
          <w:noProof/>
          <w:lang w:eastAsia="lt-LT"/>
        </w:rPr>
      </w:pPr>
      <w:r w:rsidRPr="006F5C97">
        <w:rPr>
          <w:noProof/>
          <w:lang w:eastAsia="lt-LT"/>
        </w:rPr>
        <w:drawing>
          <wp:inline distT="0" distB="0" distL="0" distR="0" wp14:anchorId="36492B09" wp14:editId="44CBA2FD">
            <wp:extent cx="2800077" cy="3758421"/>
            <wp:effectExtent l="0" t="0" r="635" b="0"/>
            <wp:docPr id="5612001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20012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1120" cy="377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F70AA3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7C41FF4">
                <wp:simplePos x="0" y="0"/>
                <wp:positionH relativeFrom="margin">
                  <wp:posOffset>2186939</wp:posOffset>
                </wp:positionH>
                <wp:positionV relativeFrom="paragraph">
                  <wp:posOffset>1819274</wp:posOffset>
                </wp:positionV>
                <wp:extent cx="314325" cy="22955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4325" cy="2295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4496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2.2pt;margin-top:143.25pt;width:24.75pt;height:18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F5C97" w:rsidRPr="006F5C97">
        <w:rPr>
          <w:noProof/>
        </w:rPr>
        <w:drawing>
          <wp:inline distT="0" distB="0" distL="0" distR="0" wp14:anchorId="203E1C7A" wp14:editId="3D210ED4">
            <wp:extent cx="3857625" cy="4001835"/>
            <wp:effectExtent l="0" t="0" r="0" b="0"/>
            <wp:docPr id="20669699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9699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60838" cy="400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3E4537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F5C97" w:rsidRPr="006F5C97">
        <w:rPr>
          <w:rFonts w:ascii="Verdana" w:hAnsi="Verdana"/>
          <w:b/>
          <w:bCs/>
          <w:i/>
          <w:iCs/>
          <w:sz w:val="18"/>
          <w:szCs w:val="18"/>
        </w:rPr>
        <w:t>4152/0200:648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FD821" w14:textId="77777777" w:rsidR="001D6E72" w:rsidRDefault="001D6E72" w:rsidP="003B25C1">
      <w:pPr>
        <w:spacing w:after="0" w:line="240" w:lineRule="auto"/>
      </w:pPr>
      <w:r>
        <w:separator/>
      </w:r>
    </w:p>
  </w:endnote>
  <w:endnote w:type="continuationSeparator" w:id="0">
    <w:p w14:paraId="3AB04B07" w14:textId="77777777" w:rsidR="001D6E72" w:rsidRDefault="001D6E7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08B63" w14:textId="77777777" w:rsidR="001D6E72" w:rsidRDefault="001D6E72" w:rsidP="003B25C1">
      <w:pPr>
        <w:spacing w:after="0" w:line="240" w:lineRule="auto"/>
      </w:pPr>
      <w:r>
        <w:separator/>
      </w:r>
    </w:p>
  </w:footnote>
  <w:footnote w:type="continuationSeparator" w:id="0">
    <w:p w14:paraId="137F3C18" w14:textId="77777777" w:rsidR="001D6E72" w:rsidRDefault="001D6E7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6E72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5C97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28DF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2024-09-12T07:20:00Z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