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242976A4" w:rsidR="00F342EA" w:rsidRDefault="00540C63" w:rsidP="00CA5379">
      <w:pPr>
        <w:spacing w:after="0" w:line="360" w:lineRule="auto"/>
        <w:rPr>
          <w:noProof/>
          <w:lang w:eastAsia="lt-LT"/>
        </w:rPr>
      </w:pPr>
      <w:r w:rsidRPr="00540C63">
        <w:rPr>
          <w:noProof/>
          <w:lang w:eastAsia="lt-LT"/>
        </w:rPr>
        <w:drawing>
          <wp:inline distT="0" distB="0" distL="0" distR="0" wp14:anchorId="65B92C2C" wp14:editId="51610E43">
            <wp:extent cx="4893990" cy="4410075"/>
            <wp:effectExtent l="0" t="0" r="1905" b="0"/>
            <wp:docPr id="1467243826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7243826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896645" cy="44124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2173165A" w:rsidR="00F342EA" w:rsidRDefault="00540C63" w:rsidP="00CA5379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739BC00" wp14:editId="3CD3603C">
                <wp:simplePos x="0" y="0"/>
                <wp:positionH relativeFrom="margin">
                  <wp:posOffset>1007745</wp:posOffset>
                </wp:positionH>
                <wp:positionV relativeFrom="paragraph">
                  <wp:posOffset>1844675</wp:posOffset>
                </wp:positionV>
                <wp:extent cx="800100" cy="1905000"/>
                <wp:effectExtent l="0" t="38100" r="57150" b="19050"/>
                <wp:wrapNone/>
                <wp:docPr id="129222297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800100" cy="19050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112CE16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79.35pt;margin-top:145.25pt;width:63pt;height:150p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">
                <v:stroke endarrow="block"/>
                <w10:wrap anchorx="margin"/>
              </v:shape>
            </w:pict>
          </mc:Fallback>
        </mc:AlternateContent>
      </w:r>
      <w:r w:rsidRPr="00540C63">
        <w:rPr>
          <w:noProof/>
          <w:lang w:eastAsia="lt-LT"/>
        </w:rPr>
        <w:drawing>
          <wp:inline distT="0" distB="0" distL="0" distR="0" wp14:anchorId="1CDC98C2" wp14:editId="2650591B">
            <wp:extent cx="3345180" cy="3607819"/>
            <wp:effectExtent l="0" t="0" r="7620" b="0"/>
            <wp:docPr id="945503343" name="Paveikslėlis 1" descr="Paveikslėlis, kuriame yra tekstas, ekrano kopija, linija, Paralelė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5503343" name="Paveikslėlis 1" descr="Paveikslėlis, kuriame yra tekstas, ekrano kopija, linija, Paralelė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346998" cy="3609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50F317" w14:textId="16DFC41C" w:rsidR="00F342EA" w:rsidRDefault="00540C63" w:rsidP="00CA5379">
      <w:pPr>
        <w:spacing w:after="0" w:line="360" w:lineRule="auto"/>
        <w:rPr>
          <w:noProof/>
          <w:lang w:eastAsia="lt-LT"/>
        </w:rPr>
      </w:pPr>
      <w:r w:rsidRPr="00540C63">
        <w:rPr>
          <w:rFonts w:ascii="Verdana" w:hAnsi="Verdana"/>
          <w:b/>
          <w:bCs/>
          <w:i/>
          <w:iCs/>
          <w:sz w:val="18"/>
          <w:szCs w:val="18"/>
        </w:rPr>
        <w:t>4110/0100:881</w:t>
      </w: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318FF7A7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7A99A252">
                <wp:simplePos x="0" y="0"/>
                <wp:positionH relativeFrom="margin">
                  <wp:posOffset>1777364</wp:posOffset>
                </wp:positionH>
                <wp:positionV relativeFrom="paragraph">
                  <wp:posOffset>1793240</wp:posOffset>
                </wp:positionV>
                <wp:extent cx="648335" cy="2005330"/>
                <wp:effectExtent l="38100" t="38100" r="37465" b="1397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648335" cy="20053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782692" id="AutoShape 13" o:spid="_x0000_s1026" type="#_x0000_t32" style="position:absolute;margin-left:139.95pt;margin-top:141.2pt;width:51.05pt;height:157.9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540C63" w:rsidRPr="00540C63">
        <w:rPr>
          <w:noProof/>
        </w:rPr>
        <w:drawing>
          <wp:inline distT="0" distB="0" distL="0" distR="0" wp14:anchorId="7B1C94E9" wp14:editId="74A15E0E">
            <wp:extent cx="3078480" cy="3577153"/>
            <wp:effectExtent l="0" t="0" r="7620" b="4445"/>
            <wp:docPr id="500235138" name="Paveikslėlis 1" descr="Paveikslėlis, kuriame yra žemėlapis, linija, diagrama, Paralelė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0235138" name="Paveikslėlis 1" descr="Paveikslėlis, kuriame yra žemėlapis, linija, diagrama, Paralelė&#10;&#10;Dirbtinio intelekto sugeneruotas turinys gali būti neteisingas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84672" cy="35843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7F511D53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540C63" w:rsidRPr="00540C63">
        <w:rPr>
          <w:rFonts w:ascii="Verdana" w:hAnsi="Verdana"/>
          <w:b/>
          <w:bCs/>
          <w:i/>
          <w:iCs/>
          <w:sz w:val="18"/>
          <w:szCs w:val="18"/>
        </w:rPr>
        <w:t>4110/0100:881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A9C7C1" w14:textId="77777777" w:rsidR="00B820B9" w:rsidRDefault="00B820B9" w:rsidP="003B25C1">
      <w:pPr>
        <w:spacing w:after="0" w:line="240" w:lineRule="auto"/>
      </w:pPr>
      <w:r>
        <w:separator/>
      </w:r>
    </w:p>
  </w:endnote>
  <w:endnote w:type="continuationSeparator" w:id="0">
    <w:p w14:paraId="0E11C02C" w14:textId="77777777" w:rsidR="00B820B9" w:rsidRDefault="00B820B9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80660E" w14:textId="77777777" w:rsidR="00B820B9" w:rsidRDefault="00B820B9" w:rsidP="003B25C1">
      <w:pPr>
        <w:spacing w:after="0" w:line="240" w:lineRule="auto"/>
      </w:pPr>
      <w:r>
        <w:separator/>
      </w:r>
    </w:p>
  </w:footnote>
  <w:footnote w:type="continuationSeparator" w:id="0">
    <w:p w14:paraId="0F163EE6" w14:textId="77777777" w:rsidR="00B820B9" w:rsidRDefault="00B820B9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38F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0485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0C63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1A76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37BB9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0B9"/>
    <w:rsid w:val="00B828AE"/>
    <w:rsid w:val="00B83121"/>
    <w:rsid w:val="00B83DD2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D26D0"/>
    <w:rsid w:val="00EE2EA4"/>
    <w:rsid w:val="00EF0B7A"/>
    <w:rsid w:val="00EF1257"/>
    <w:rsid w:val="00EF2788"/>
    <w:rsid w:val="00EF38C7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17</TotalTime>
  <Pages>1</Pages>
  <Words>163</Words>
  <Characters>94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12</cp:revision>
  <cp:lastPrinted>2020-01-07T07:24:00Z</cp:lastPrinted>
  <dcterms:created xsi:type="dcterms:W3CDTF">2024-02-23T15:46:00Z</dcterms:created>
  <dcterms:modified xsi:type="dcterms:W3CDTF">2025-09-23T08:19:00Z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