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C471FDE" w:rsidR="00F342EA" w:rsidRDefault="008F13D0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F9E7D10" wp14:editId="0E2DB707">
            <wp:extent cx="5921430" cy="3400425"/>
            <wp:effectExtent l="0" t="0" r="3175" b="0"/>
            <wp:docPr id="6505006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500603" name=""/>
                    <pic:cNvPicPr/>
                  </pic:nvPicPr>
                  <pic:blipFill rotWithShape="1">
                    <a:blip r:embed="rId7"/>
                    <a:srcRect l="6381" t="19919" r="62181" b="15898"/>
                    <a:stretch/>
                  </pic:blipFill>
                  <pic:spPr bwMode="auto">
                    <a:xfrm>
                      <a:off x="0" y="0"/>
                      <a:ext cx="5928169" cy="3404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B4D4CC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968884D">
                <wp:simplePos x="0" y="0"/>
                <wp:positionH relativeFrom="margin">
                  <wp:posOffset>2367915</wp:posOffset>
                </wp:positionH>
                <wp:positionV relativeFrom="paragraph">
                  <wp:posOffset>1910079</wp:posOffset>
                </wp:positionV>
                <wp:extent cx="228600" cy="177165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1771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389B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45pt;margin-top:150.4pt;width:18pt;height:139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8F13D0">
        <w:rPr>
          <w:noProof/>
        </w:rPr>
        <w:drawing>
          <wp:inline distT="0" distB="0" distL="0" distR="0" wp14:anchorId="7F868C35" wp14:editId="56E5D77B">
            <wp:extent cx="5286375" cy="3561943"/>
            <wp:effectExtent l="0" t="0" r="0" b="635"/>
            <wp:docPr id="20701443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144318" name=""/>
                    <pic:cNvPicPr/>
                  </pic:nvPicPr>
                  <pic:blipFill rotWithShape="1">
                    <a:blip r:embed="rId8"/>
                    <a:srcRect l="17898" t="17706" r="52999" b="12578"/>
                    <a:stretch/>
                  </pic:blipFill>
                  <pic:spPr bwMode="auto">
                    <a:xfrm>
                      <a:off x="0" y="0"/>
                      <a:ext cx="5303467" cy="357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6561DAF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93C20" w:rsidRPr="00D31193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D31193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F13D0">
        <w:rPr>
          <w:rFonts w:ascii="Verdana" w:hAnsi="Verdana"/>
          <w:b/>
          <w:bCs/>
          <w:i/>
          <w:iCs/>
          <w:sz w:val="18"/>
          <w:szCs w:val="18"/>
        </w:rPr>
        <w:t>22/0200:819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C30B7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A33DE" w14:textId="77777777" w:rsidR="00C30B74" w:rsidRDefault="00C30B74" w:rsidP="003B25C1">
      <w:pPr>
        <w:spacing w:after="0" w:line="240" w:lineRule="auto"/>
      </w:pPr>
      <w:r>
        <w:separator/>
      </w:r>
    </w:p>
  </w:endnote>
  <w:endnote w:type="continuationSeparator" w:id="0">
    <w:p w14:paraId="361BA173" w14:textId="77777777" w:rsidR="00C30B74" w:rsidRDefault="00C30B7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29B46" w14:textId="77777777" w:rsidR="00C30B74" w:rsidRDefault="00C30B74" w:rsidP="003B25C1">
      <w:pPr>
        <w:spacing w:after="0" w:line="240" w:lineRule="auto"/>
      </w:pPr>
      <w:r>
        <w:separator/>
      </w:r>
    </w:p>
  </w:footnote>
  <w:footnote w:type="continuationSeparator" w:id="0">
    <w:p w14:paraId="4D55692D" w14:textId="77777777" w:rsidR="00C30B74" w:rsidRDefault="00C30B7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2024-02-12T08:01:00Z</dcterms:created>
  <dcterms:modified xsi:type="dcterms:W3CDTF">2024-02-12T08:01:00Z</dcterms:modified>
</cp:coreProperties>
</file>