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7E9F4F17" w:rsidR="00F342EA" w:rsidRDefault="00AB2BB4" w:rsidP="00CA5379">
      <w:pPr>
        <w:spacing w:after="0" w:line="360" w:lineRule="auto"/>
        <w:rPr>
          <w:noProof/>
          <w:lang w:eastAsia="lt-LT"/>
        </w:rPr>
      </w:pPr>
      <w:r w:rsidRPr="00AB2BB4">
        <w:rPr>
          <w:noProof/>
          <w:lang w:eastAsia="lt-LT"/>
        </w:rPr>
        <w:drawing>
          <wp:inline distT="0" distB="0" distL="0" distR="0" wp14:anchorId="40AA26D5" wp14:editId="3A55C8BC">
            <wp:extent cx="4691738" cy="4396740"/>
            <wp:effectExtent l="0" t="0" r="0" b="3810"/>
            <wp:docPr id="205636729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636729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697719" cy="44023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3D346256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4200FE88" w:rsidR="00F342EA" w:rsidRDefault="00AB2BB4" w:rsidP="00CA5379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8D37380" wp14:editId="22B80A4A">
                <wp:simplePos x="0" y="0"/>
                <wp:positionH relativeFrom="margin">
                  <wp:posOffset>1030605</wp:posOffset>
                </wp:positionH>
                <wp:positionV relativeFrom="paragraph">
                  <wp:posOffset>1741805</wp:posOffset>
                </wp:positionV>
                <wp:extent cx="1714500" cy="2049780"/>
                <wp:effectExtent l="0" t="38100" r="57150" b="26670"/>
                <wp:wrapNone/>
                <wp:docPr id="1028949854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714500" cy="20497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FA2B508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81.15pt;margin-top:137.15pt;width:135pt;height:161.4pt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">
                <v:stroke endarrow="block"/>
                <w10:wrap anchorx="margin"/>
              </v:shape>
            </w:pict>
          </mc:Fallback>
        </mc:AlternateContent>
      </w:r>
      <w:r w:rsidRPr="00AB2BB4">
        <w:rPr>
          <w:noProof/>
          <w:lang w:eastAsia="lt-LT"/>
        </w:rPr>
        <w:drawing>
          <wp:inline distT="0" distB="0" distL="0" distR="0" wp14:anchorId="5E235A27" wp14:editId="0F878EA7">
            <wp:extent cx="4328160" cy="3611440"/>
            <wp:effectExtent l="0" t="0" r="0" b="8255"/>
            <wp:docPr id="134786213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4786213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32152" cy="36147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CF5180" w14:textId="300FFA08" w:rsidR="00A80807" w:rsidRDefault="00DF1333" w:rsidP="00CA5379">
      <w:pPr>
        <w:spacing w:after="0" w:line="360" w:lineRule="auto"/>
        <w:rPr>
          <w:rFonts w:ascii="Verdana" w:hAnsi="Verdana"/>
          <w:b/>
          <w:bCs/>
          <w:i/>
          <w:iCs/>
          <w:sz w:val="18"/>
          <w:szCs w:val="18"/>
        </w:rPr>
      </w:pPr>
      <w:r w:rsidRPr="00DF1333">
        <w:rPr>
          <w:rFonts w:ascii="Verdana" w:hAnsi="Verdana"/>
          <w:b/>
          <w:bCs/>
          <w:i/>
          <w:iCs/>
          <w:sz w:val="18"/>
          <w:szCs w:val="18"/>
        </w:rPr>
        <w:t>4144/0500:29</w:t>
      </w:r>
      <w:r w:rsidR="00AB2BB4">
        <w:rPr>
          <w:rFonts w:ascii="Verdana" w:hAnsi="Verdana"/>
          <w:b/>
          <w:bCs/>
          <w:i/>
          <w:iCs/>
          <w:sz w:val="18"/>
          <w:szCs w:val="18"/>
        </w:rPr>
        <w:t>3</w:t>
      </w:r>
    </w:p>
    <w:p w14:paraId="1382CCC0" w14:textId="77777777" w:rsidR="00AB2BB4" w:rsidRDefault="00AB2BB4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6CADA6B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60B479BE">
                <wp:simplePos x="0" y="0"/>
                <wp:positionH relativeFrom="margin">
                  <wp:posOffset>2425065</wp:posOffset>
                </wp:positionH>
                <wp:positionV relativeFrom="paragraph">
                  <wp:posOffset>1877060</wp:posOffset>
                </wp:positionV>
                <wp:extent cx="83820" cy="1798320"/>
                <wp:effectExtent l="0" t="38100" r="68580" b="11430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3820" cy="17983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EA50C9" id="AutoShape 13" o:spid="_x0000_s1026" type="#_x0000_t32" style="position:absolute;margin-left:190.95pt;margin-top:147.8pt;width:6.6pt;height:141.6pt;flip: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AB2BB4" w:rsidRPr="00AB2BB4">
        <w:rPr>
          <w:noProof/>
        </w:rPr>
        <w:drawing>
          <wp:inline distT="0" distB="0" distL="0" distR="0" wp14:anchorId="0F2A1F6E" wp14:editId="34360A8D">
            <wp:extent cx="4084320" cy="3555028"/>
            <wp:effectExtent l="0" t="0" r="0" b="7620"/>
            <wp:docPr id="1501328462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1328462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090269" cy="35602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0FE1BCD3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DF1333" w:rsidRPr="00DF1333">
        <w:rPr>
          <w:rFonts w:ascii="Verdana" w:hAnsi="Verdana"/>
          <w:b/>
          <w:bCs/>
          <w:i/>
          <w:iCs/>
          <w:sz w:val="18"/>
          <w:szCs w:val="18"/>
        </w:rPr>
        <w:t>4144/0500:29</w:t>
      </w:r>
      <w:r w:rsidR="00AB2BB4">
        <w:rPr>
          <w:rFonts w:ascii="Verdana" w:hAnsi="Verdana"/>
          <w:b/>
          <w:bCs/>
          <w:i/>
          <w:iCs/>
          <w:sz w:val="18"/>
          <w:szCs w:val="18"/>
        </w:rPr>
        <w:t>3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3288DD" w14:textId="77777777" w:rsidR="007D36D4" w:rsidRDefault="007D36D4" w:rsidP="003B25C1">
      <w:pPr>
        <w:spacing w:after="0" w:line="240" w:lineRule="auto"/>
      </w:pPr>
      <w:r>
        <w:separator/>
      </w:r>
    </w:p>
  </w:endnote>
  <w:endnote w:type="continuationSeparator" w:id="0">
    <w:p w14:paraId="32CC7E47" w14:textId="77777777" w:rsidR="007D36D4" w:rsidRDefault="007D36D4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F950A1" w14:textId="77777777" w:rsidR="007D36D4" w:rsidRDefault="007D36D4" w:rsidP="003B25C1">
      <w:pPr>
        <w:spacing w:after="0" w:line="240" w:lineRule="auto"/>
      </w:pPr>
      <w:r>
        <w:separator/>
      </w:r>
    </w:p>
  </w:footnote>
  <w:footnote w:type="continuationSeparator" w:id="0">
    <w:p w14:paraId="3C771592" w14:textId="77777777" w:rsidR="007D36D4" w:rsidRDefault="007D36D4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1D9D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1799E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38F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0485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593B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6130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44DB5"/>
    <w:rsid w:val="00753E23"/>
    <w:rsid w:val="0075568F"/>
    <w:rsid w:val="00761FA9"/>
    <w:rsid w:val="007764F7"/>
    <w:rsid w:val="00777B6F"/>
    <w:rsid w:val="00777F79"/>
    <w:rsid w:val="007832AC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C57"/>
    <w:rsid w:val="007D0D05"/>
    <w:rsid w:val="007D1A76"/>
    <w:rsid w:val="007D2EA0"/>
    <w:rsid w:val="007D36D4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37BB9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2BB4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83DD2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DF1333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38C7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21</TotalTime>
  <Pages>1</Pages>
  <Words>163</Words>
  <Characters>94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16</cp:revision>
  <cp:lastPrinted>2020-01-07T07:24:00Z</cp:lastPrinted>
  <dcterms:created xsi:type="dcterms:W3CDTF">2024-02-23T15:46:00Z</dcterms:created>
  <dcterms:modified xsi:type="dcterms:W3CDTF">2026-01-27T10:26:00Z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