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0B6573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F721479" w:rsidR="00F342EA" w:rsidRDefault="00C3095F" w:rsidP="00CA5379">
      <w:pPr>
        <w:spacing w:after="0" w:line="360" w:lineRule="auto"/>
        <w:rPr>
          <w:noProof/>
          <w:lang w:eastAsia="lt-LT"/>
        </w:rPr>
      </w:pPr>
      <w:r w:rsidRPr="00C3095F">
        <w:rPr>
          <w:noProof/>
          <w:lang w:eastAsia="lt-LT"/>
        </w:rPr>
        <w:drawing>
          <wp:inline distT="0" distB="0" distL="0" distR="0" wp14:anchorId="56886B2E" wp14:editId="315B8160">
            <wp:extent cx="3722253" cy="4051300"/>
            <wp:effectExtent l="0" t="0" r="0" b="6350"/>
            <wp:docPr id="1364479091" name="Paveikslėlis 1" descr="Paveikslėlis, kuriame yra Fotografija iš oro, tekstas, iš or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479091" name="Paveikslėlis 1" descr="Paveikslėlis, kuriame yra Fotografija iš oro, tekstas, iš or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30657" cy="4060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23E782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19711D1">
                <wp:simplePos x="0" y="0"/>
                <wp:positionH relativeFrom="margin">
                  <wp:posOffset>2272664</wp:posOffset>
                </wp:positionH>
                <wp:positionV relativeFrom="paragraph">
                  <wp:posOffset>2279649</wp:posOffset>
                </wp:positionV>
                <wp:extent cx="238125" cy="176212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38125" cy="1762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1817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8.95pt;margin-top:179.5pt;width:18.75pt;height:138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3095F" w:rsidRPr="00C3095F">
        <w:rPr>
          <w:noProof/>
        </w:rPr>
        <w:drawing>
          <wp:inline distT="0" distB="0" distL="0" distR="0" wp14:anchorId="2193DFE9" wp14:editId="117C5436">
            <wp:extent cx="3352800" cy="3756680"/>
            <wp:effectExtent l="0" t="0" r="0" b="0"/>
            <wp:docPr id="533873777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873777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62667" cy="376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39CC82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3095F" w:rsidRPr="00C3095F">
        <w:rPr>
          <w:rFonts w:ascii="Verdana" w:hAnsi="Verdana"/>
          <w:b/>
          <w:bCs/>
          <w:i/>
          <w:iCs/>
          <w:sz w:val="18"/>
          <w:szCs w:val="18"/>
        </w:rPr>
        <w:t>4154/1600:200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43179" w14:textId="77777777" w:rsidR="003579E8" w:rsidRDefault="003579E8" w:rsidP="003B25C1">
      <w:pPr>
        <w:spacing w:after="0" w:line="240" w:lineRule="auto"/>
      </w:pPr>
      <w:r>
        <w:separator/>
      </w:r>
    </w:p>
  </w:endnote>
  <w:endnote w:type="continuationSeparator" w:id="0">
    <w:p w14:paraId="677C6D42" w14:textId="77777777" w:rsidR="003579E8" w:rsidRDefault="003579E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24829" w14:textId="77777777" w:rsidR="003579E8" w:rsidRDefault="003579E8" w:rsidP="003B25C1">
      <w:pPr>
        <w:spacing w:after="0" w:line="240" w:lineRule="auto"/>
      </w:pPr>
      <w:r>
        <w:separator/>
      </w:r>
    </w:p>
  </w:footnote>
  <w:footnote w:type="continuationSeparator" w:id="0">
    <w:p w14:paraId="4F88E7E7" w14:textId="77777777" w:rsidR="003579E8" w:rsidRDefault="003579E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579E8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567A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95F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2025-11-19T08:21:00Z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