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FA09C1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21865A9" w:rsidR="00F342EA" w:rsidRDefault="00022F90" w:rsidP="00CA5379">
      <w:pPr>
        <w:spacing w:after="0" w:line="360" w:lineRule="auto"/>
        <w:rPr>
          <w:noProof/>
          <w:lang w:eastAsia="lt-LT"/>
        </w:rPr>
      </w:pPr>
      <w:r w:rsidRPr="00022F90">
        <w:rPr>
          <w:noProof/>
          <w:lang w:eastAsia="lt-LT"/>
        </w:rPr>
        <w:drawing>
          <wp:inline distT="0" distB="0" distL="0" distR="0" wp14:anchorId="0D00EBA6" wp14:editId="52B346E6">
            <wp:extent cx="4718050" cy="3875576"/>
            <wp:effectExtent l="0" t="0" r="6350" b="0"/>
            <wp:docPr id="127934514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34514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21733" cy="3878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62158542" w:rsidR="00F342EA" w:rsidRDefault="00022F90" w:rsidP="00CA5379">
      <w:pPr>
        <w:spacing w:after="0" w:line="360" w:lineRule="auto"/>
        <w:rPr>
          <w:noProof/>
          <w:lang w:eastAsia="lt-LT"/>
        </w:rPr>
      </w:pPr>
      <w:r w:rsidRPr="00022F90">
        <w:rPr>
          <w:noProof/>
          <w:lang w:eastAsia="lt-LT"/>
        </w:rPr>
        <w:drawing>
          <wp:inline distT="0" distB="0" distL="0" distR="0" wp14:anchorId="6EA62DC2" wp14:editId="1BAF0553">
            <wp:extent cx="4705350" cy="4249852"/>
            <wp:effectExtent l="0" t="0" r="0" b="0"/>
            <wp:docPr id="203813635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13635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07480" cy="4251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D42AD6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ABB1ECF">
                <wp:simplePos x="0" y="0"/>
                <wp:positionH relativeFrom="margin">
                  <wp:posOffset>2431415</wp:posOffset>
                </wp:positionH>
                <wp:positionV relativeFrom="paragraph">
                  <wp:posOffset>1831975</wp:posOffset>
                </wp:positionV>
                <wp:extent cx="136525" cy="1492250"/>
                <wp:effectExtent l="0" t="38100" r="73025" b="127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6525" cy="1492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81613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45pt;margin-top:144.25pt;width:10.75pt;height:117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022F90" w:rsidRPr="00022F90">
        <w:rPr>
          <w:noProof/>
        </w:rPr>
        <w:drawing>
          <wp:inline distT="0" distB="0" distL="0" distR="0" wp14:anchorId="120257F4" wp14:editId="52FDC441">
            <wp:extent cx="4540250" cy="3243372"/>
            <wp:effectExtent l="0" t="0" r="0" b="0"/>
            <wp:docPr id="196966436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66436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48482" cy="3249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0A6B93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22F90" w:rsidRPr="00022F90">
        <w:rPr>
          <w:rFonts w:ascii="Verdana" w:hAnsi="Verdana"/>
          <w:b/>
          <w:bCs/>
          <w:i/>
          <w:iCs/>
          <w:sz w:val="18"/>
          <w:szCs w:val="18"/>
        </w:rPr>
        <w:t>4152</w:t>
      </w:r>
      <w:r w:rsidR="00022F90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022F90" w:rsidRPr="00022F90">
        <w:rPr>
          <w:rFonts w:ascii="Verdana" w:hAnsi="Verdana"/>
          <w:b/>
          <w:bCs/>
          <w:i/>
          <w:iCs/>
          <w:sz w:val="18"/>
          <w:szCs w:val="18"/>
        </w:rPr>
        <w:t>2400</w:t>
      </w:r>
      <w:r w:rsidR="00022F90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022F90" w:rsidRPr="00022F90">
        <w:rPr>
          <w:rFonts w:ascii="Verdana" w:hAnsi="Verdana"/>
          <w:b/>
          <w:bCs/>
          <w:i/>
          <w:iCs/>
          <w:sz w:val="18"/>
          <w:szCs w:val="18"/>
        </w:rPr>
        <w:t>0224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9C8CED" w14:textId="77777777" w:rsidR="0025545F" w:rsidRDefault="0025545F" w:rsidP="003B25C1">
      <w:pPr>
        <w:spacing w:after="0" w:line="240" w:lineRule="auto"/>
      </w:pPr>
      <w:r>
        <w:separator/>
      </w:r>
    </w:p>
  </w:endnote>
  <w:endnote w:type="continuationSeparator" w:id="0">
    <w:p w14:paraId="37578105" w14:textId="77777777" w:rsidR="0025545F" w:rsidRDefault="0025545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D6F6DD" w14:textId="77777777" w:rsidR="0025545F" w:rsidRDefault="0025545F" w:rsidP="003B25C1">
      <w:pPr>
        <w:spacing w:after="0" w:line="240" w:lineRule="auto"/>
      </w:pPr>
      <w:r>
        <w:separator/>
      </w:r>
    </w:p>
  </w:footnote>
  <w:footnote w:type="continuationSeparator" w:id="0">
    <w:p w14:paraId="70E4E2B9" w14:textId="77777777" w:rsidR="0025545F" w:rsidRDefault="0025545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2F90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5545F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41A0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156</Words>
  <Characters>90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2024-07-11T07:11:00Z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