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033C362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469B75E" w:rsidR="00F342EA" w:rsidRDefault="00CE1C15" w:rsidP="00CA5379">
      <w:pPr>
        <w:spacing w:after="0" w:line="360" w:lineRule="auto"/>
        <w:rPr>
          <w:noProof/>
          <w:lang w:eastAsia="lt-LT"/>
        </w:rPr>
      </w:pPr>
      <w:r w:rsidRPr="00CE1C15">
        <w:rPr>
          <w:noProof/>
          <w:lang w:eastAsia="lt-LT"/>
        </w:rPr>
        <w:drawing>
          <wp:inline distT="0" distB="0" distL="0" distR="0" wp14:anchorId="26AC7182" wp14:editId="1CADDEE3">
            <wp:extent cx="3638262" cy="3825875"/>
            <wp:effectExtent l="0" t="0" r="635" b="3175"/>
            <wp:docPr id="790274301" name="Paveikslėlis 1" descr="Paveikslėlis, kuriame yra tekstas, žemėlapis, Fotografija iš oro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274301" name="Paveikslėlis 1" descr="Paveikslėlis, kuriame yra tekstas, žemėlapis, Fotografija iš oro, Vaizdas iš paukščio skrydži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42333" cy="383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53C63A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AF815DC">
                <wp:simplePos x="0" y="0"/>
                <wp:positionH relativeFrom="margin">
                  <wp:posOffset>1777364</wp:posOffset>
                </wp:positionH>
                <wp:positionV relativeFrom="paragraph">
                  <wp:posOffset>2218054</wp:posOffset>
                </wp:positionV>
                <wp:extent cx="615950" cy="1784350"/>
                <wp:effectExtent l="38100" t="38100" r="317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15950" cy="1784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844A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9.95pt;margin-top:174.65pt;width:48.5pt;height:140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E1C15" w:rsidRPr="00CE1C15">
        <w:rPr>
          <w:noProof/>
        </w:rPr>
        <w:drawing>
          <wp:inline distT="0" distB="0" distL="0" distR="0" wp14:anchorId="68C759A0" wp14:editId="52B19CF3">
            <wp:extent cx="3565147" cy="3827780"/>
            <wp:effectExtent l="0" t="0" r="0" b="1270"/>
            <wp:docPr id="2136694601" name="Paveikslėlis 1" descr="Paveikslėlis, kuriame yra žemėlapis, tekst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694601" name="Paveikslėlis 1" descr="Paveikslėlis, kuriame yra žemėlapis, tekst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3628" cy="383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F34AF7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E1C15" w:rsidRPr="00CE1C15">
        <w:rPr>
          <w:rFonts w:ascii="Verdana" w:hAnsi="Verdana"/>
          <w:b/>
          <w:bCs/>
          <w:i/>
          <w:iCs/>
          <w:sz w:val="18"/>
          <w:szCs w:val="18"/>
        </w:rPr>
        <w:t>4184/0100:9984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79718" w14:textId="77777777" w:rsidR="0096701B" w:rsidRDefault="0096701B" w:rsidP="003B25C1">
      <w:pPr>
        <w:spacing w:after="0" w:line="240" w:lineRule="auto"/>
      </w:pPr>
      <w:r>
        <w:separator/>
      </w:r>
    </w:p>
  </w:endnote>
  <w:endnote w:type="continuationSeparator" w:id="0">
    <w:p w14:paraId="70BE7AE4" w14:textId="77777777" w:rsidR="0096701B" w:rsidRDefault="0096701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55AB5" w14:textId="77777777" w:rsidR="0096701B" w:rsidRDefault="0096701B" w:rsidP="003B25C1">
      <w:pPr>
        <w:spacing w:after="0" w:line="240" w:lineRule="auto"/>
      </w:pPr>
      <w:r>
        <w:separator/>
      </w:r>
    </w:p>
  </w:footnote>
  <w:footnote w:type="continuationSeparator" w:id="0">
    <w:p w14:paraId="5BB4ABA9" w14:textId="77777777" w:rsidR="0096701B" w:rsidRDefault="0096701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01B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1C15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07044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2025-07-18T06:23:00Z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