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8ABE0AE" w:rsidR="00F342EA" w:rsidRDefault="00456905" w:rsidP="00CA5379">
      <w:pPr>
        <w:spacing w:after="0" w:line="360" w:lineRule="auto"/>
        <w:rPr>
          <w:noProof/>
          <w:lang w:eastAsia="lt-LT"/>
        </w:rPr>
      </w:pPr>
      <w:r w:rsidRPr="00456905">
        <w:rPr>
          <w:noProof/>
          <w:lang w:eastAsia="lt-LT"/>
        </w:rPr>
        <w:drawing>
          <wp:inline distT="0" distB="0" distL="0" distR="0" wp14:anchorId="64D73572" wp14:editId="290BD00F">
            <wp:extent cx="4591050" cy="3905584"/>
            <wp:effectExtent l="0" t="0" r="0" b="0"/>
            <wp:docPr id="17724652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4652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6209" cy="3909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36A52DB" w:rsidR="00F342EA" w:rsidRDefault="00456905" w:rsidP="00CA5379">
      <w:pPr>
        <w:spacing w:after="0" w:line="360" w:lineRule="auto"/>
        <w:rPr>
          <w:noProof/>
          <w:lang w:eastAsia="lt-LT"/>
        </w:rPr>
      </w:pPr>
      <w:r w:rsidRPr="00456905">
        <w:rPr>
          <w:noProof/>
          <w:lang w:eastAsia="lt-LT"/>
        </w:rPr>
        <w:drawing>
          <wp:inline distT="0" distB="0" distL="0" distR="0" wp14:anchorId="50F9868E" wp14:editId="1789FBA7">
            <wp:extent cx="4997450" cy="3639977"/>
            <wp:effectExtent l="0" t="0" r="0" b="0"/>
            <wp:docPr id="9964384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43844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3793" cy="3644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73454B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D26534">
                <wp:simplePos x="0" y="0"/>
                <wp:positionH relativeFrom="margin">
                  <wp:posOffset>2428239</wp:posOffset>
                </wp:positionH>
                <wp:positionV relativeFrom="paragraph">
                  <wp:posOffset>1590674</wp:posOffset>
                </wp:positionV>
                <wp:extent cx="377825" cy="2041525"/>
                <wp:effectExtent l="0" t="38100" r="603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7825" cy="204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9AC4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25.25pt;width:29.75pt;height:160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56905" w:rsidRPr="00456905">
        <w:rPr>
          <w:noProof/>
        </w:rPr>
        <w:drawing>
          <wp:inline distT="0" distB="0" distL="0" distR="0" wp14:anchorId="2DA24925" wp14:editId="659CA908">
            <wp:extent cx="5080000" cy="3522478"/>
            <wp:effectExtent l="0" t="0" r="6350" b="1905"/>
            <wp:docPr id="1253239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2392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84461" cy="352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E739D9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56905" w:rsidRPr="00456905">
        <w:rPr>
          <w:rFonts w:ascii="Verdana" w:hAnsi="Verdana"/>
          <w:b/>
          <w:bCs/>
          <w:i/>
          <w:iCs/>
          <w:sz w:val="18"/>
          <w:szCs w:val="18"/>
        </w:rPr>
        <w:t>4172/0100:229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79C97" w14:textId="77777777" w:rsidR="00730002" w:rsidRDefault="00730002" w:rsidP="003B25C1">
      <w:pPr>
        <w:spacing w:after="0" w:line="240" w:lineRule="auto"/>
      </w:pPr>
      <w:r>
        <w:separator/>
      </w:r>
    </w:p>
  </w:endnote>
  <w:endnote w:type="continuationSeparator" w:id="0">
    <w:p w14:paraId="57E7A235" w14:textId="77777777" w:rsidR="00730002" w:rsidRDefault="0073000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D8185" w14:textId="77777777" w:rsidR="00730002" w:rsidRDefault="00730002" w:rsidP="003B25C1">
      <w:pPr>
        <w:spacing w:after="0" w:line="240" w:lineRule="auto"/>
      </w:pPr>
      <w:r>
        <w:separator/>
      </w:r>
    </w:p>
  </w:footnote>
  <w:footnote w:type="continuationSeparator" w:id="0">
    <w:p w14:paraId="4F54DD68" w14:textId="77777777" w:rsidR="00730002" w:rsidRDefault="0073000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56905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0002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64E7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2024-12-20T06:52:00Z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