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5D4B6A92" w:rsidR="00B5277E" w:rsidRPr="00F929B5" w:rsidRDefault="00226BAC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1443CE1" wp14:editId="240FC2D5">
            <wp:extent cx="5619023" cy="3505200"/>
            <wp:effectExtent l="0" t="0" r="1270" b="0"/>
            <wp:docPr id="5675465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546500" name=""/>
                    <pic:cNvPicPr/>
                  </pic:nvPicPr>
                  <pic:blipFill rotWithShape="1">
                    <a:blip r:embed="rId7"/>
                    <a:srcRect l="14318" t="14388" r="20315" b="13116"/>
                    <a:stretch/>
                  </pic:blipFill>
                  <pic:spPr bwMode="auto">
                    <a:xfrm>
                      <a:off x="0" y="0"/>
                      <a:ext cx="5626259" cy="3509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0DBAB2B" w14:textId="77777777" w:rsidR="00F96865" w:rsidRDefault="00F9686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BAE5CB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11B1D29">
                <wp:simplePos x="0" y="0"/>
                <wp:positionH relativeFrom="page">
                  <wp:posOffset>3552190</wp:posOffset>
                </wp:positionH>
                <wp:positionV relativeFrom="paragraph">
                  <wp:posOffset>1814195</wp:posOffset>
                </wp:positionV>
                <wp:extent cx="347345" cy="1924050"/>
                <wp:effectExtent l="0" t="38100" r="5270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345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2F47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9.7pt;margin-top:142.85pt;width:27.35pt;height:151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226BAC">
        <w:rPr>
          <w:noProof/>
        </w:rPr>
        <w:drawing>
          <wp:inline distT="0" distB="0" distL="0" distR="0" wp14:anchorId="4B276F55" wp14:editId="2A9DC069">
            <wp:extent cx="5829300" cy="3593193"/>
            <wp:effectExtent l="0" t="0" r="0" b="7620"/>
            <wp:docPr id="19312820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282020" name=""/>
                    <pic:cNvPicPr/>
                  </pic:nvPicPr>
                  <pic:blipFill rotWithShape="1">
                    <a:blip r:embed="rId8"/>
                    <a:srcRect l="30193" t="18262" r="10978" b="17266"/>
                    <a:stretch/>
                  </pic:blipFill>
                  <pic:spPr bwMode="auto">
                    <a:xfrm>
                      <a:off x="0" y="0"/>
                      <a:ext cx="5842924" cy="3601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4B5F42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6099E" w:rsidRPr="00C6099E">
        <w:rPr>
          <w:noProof/>
          <w:lang w:eastAsia="lt-LT"/>
        </w:rPr>
        <w:t>4174/0100:246</w:t>
      </w:r>
      <w:r w:rsidR="00226BAC">
        <w:rPr>
          <w:noProof/>
          <w:lang w:eastAsia="lt-LT"/>
        </w:rPr>
        <w:t>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830EC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31282" w14:textId="77777777" w:rsidR="00830ECE" w:rsidRDefault="00830ECE" w:rsidP="003B25C1">
      <w:pPr>
        <w:spacing w:after="0" w:line="240" w:lineRule="auto"/>
      </w:pPr>
      <w:r>
        <w:separator/>
      </w:r>
    </w:p>
  </w:endnote>
  <w:endnote w:type="continuationSeparator" w:id="0">
    <w:p w14:paraId="36872D10" w14:textId="77777777" w:rsidR="00830ECE" w:rsidRDefault="00830EC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02A39" w14:textId="77777777" w:rsidR="00830ECE" w:rsidRDefault="00830ECE" w:rsidP="003B25C1">
      <w:pPr>
        <w:spacing w:after="0" w:line="240" w:lineRule="auto"/>
      </w:pPr>
      <w:r>
        <w:separator/>
      </w:r>
    </w:p>
  </w:footnote>
  <w:footnote w:type="continuationSeparator" w:id="0">
    <w:p w14:paraId="2A18B3D3" w14:textId="77777777" w:rsidR="00830ECE" w:rsidRDefault="00830EC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3452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6BAC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0ECE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97CF8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099E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6865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2024-02-06T12:31:00Z</dcterms:created>
  <dcterms:modified xsi:type="dcterms:W3CDTF">2024-02-06T12:31:00Z</dcterms:modified>
</cp:coreProperties>
</file>