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35A60112" w:rsidR="00F342EA" w:rsidRDefault="000A62B2" w:rsidP="00CA5379">
      <w:pPr>
        <w:spacing w:after="0" w:line="360" w:lineRule="auto"/>
        <w:rPr>
          <w:noProof/>
          <w:lang w:eastAsia="lt-LT"/>
        </w:rPr>
      </w:pPr>
      <w:r w:rsidRPr="000A62B2">
        <w:rPr>
          <w:noProof/>
          <w:lang w:eastAsia="lt-LT"/>
        </w:rPr>
        <w:drawing>
          <wp:inline distT="0" distB="0" distL="0" distR="0" wp14:anchorId="3C83EC00" wp14:editId="1F4655E6">
            <wp:extent cx="4010025" cy="3816555"/>
            <wp:effectExtent l="0" t="0" r="0" b="0"/>
            <wp:docPr id="131545659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545659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16068" cy="38223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3D834B17" w:rsidR="00F342EA" w:rsidRDefault="000A62B2" w:rsidP="00CA5379">
      <w:pPr>
        <w:spacing w:after="0" w:line="360" w:lineRule="auto"/>
        <w:rPr>
          <w:noProof/>
          <w:lang w:eastAsia="lt-LT"/>
        </w:rPr>
      </w:pPr>
      <w:r w:rsidRPr="000A62B2">
        <w:rPr>
          <w:noProof/>
          <w:lang w:eastAsia="lt-LT"/>
        </w:rPr>
        <w:drawing>
          <wp:inline distT="0" distB="0" distL="0" distR="0" wp14:anchorId="70E4777C" wp14:editId="1623BB65">
            <wp:extent cx="5091430" cy="3838382"/>
            <wp:effectExtent l="0" t="0" r="0" b="0"/>
            <wp:docPr id="213990077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990077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93144" cy="3839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2D144126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12B45DA">
                <wp:simplePos x="0" y="0"/>
                <wp:positionH relativeFrom="margin">
                  <wp:posOffset>2063115</wp:posOffset>
                </wp:positionH>
                <wp:positionV relativeFrom="paragraph">
                  <wp:posOffset>1666875</wp:posOffset>
                </wp:positionV>
                <wp:extent cx="361950" cy="1962150"/>
                <wp:effectExtent l="38100" t="38100" r="1905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61950" cy="1962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1C23C1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2.45pt;margin-top:131.25pt;width:28.5pt;height:154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0A62B2" w:rsidRPr="000A62B2">
        <w:rPr>
          <w:noProof/>
        </w:rPr>
        <w:drawing>
          <wp:inline distT="0" distB="0" distL="0" distR="0" wp14:anchorId="7D1412D6" wp14:editId="4648D6C5">
            <wp:extent cx="3838575" cy="3596822"/>
            <wp:effectExtent l="0" t="0" r="0" b="3810"/>
            <wp:docPr id="95936826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9368264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845663" cy="3603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78BC9B07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0A62B2" w:rsidRPr="000A62B2">
        <w:rPr>
          <w:rFonts w:ascii="Verdana" w:hAnsi="Verdana"/>
          <w:b/>
          <w:bCs/>
          <w:i/>
          <w:iCs/>
          <w:sz w:val="18"/>
          <w:szCs w:val="18"/>
        </w:rPr>
        <w:t>4107/0600:24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F6FC0C" w14:textId="77777777" w:rsidR="00241E7A" w:rsidRDefault="00241E7A" w:rsidP="003B25C1">
      <w:pPr>
        <w:spacing w:after="0" w:line="240" w:lineRule="auto"/>
      </w:pPr>
      <w:r>
        <w:separator/>
      </w:r>
    </w:p>
  </w:endnote>
  <w:endnote w:type="continuationSeparator" w:id="0">
    <w:p w14:paraId="595C1335" w14:textId="77777777" w:rsidR="00241E7A" w:rsidRDefault="00241E7A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C6B431" w14:textId="77777777" w:rsidR="00241E7A" w:rsidRDefault="00241E7A" w:rsidP="003B25C1">
      <w:pPr>
        <w:spacing w:after="0" w:line="240" w:lineRule="auto"/>
      </w:pPr>
      <w:r>
        <w:separator/>
      </w:r>
    </w:p>
  </w:footnote>
  <w:footnote w:type="continuationSeparator" w:id="0">
    <w:p w14:paraId="3457877E" w14:textId="77777777" w:rsidR="00241E7A" w:rsidRDefault="00241E7A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A62B2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1E7A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0022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155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2024-11-06T07:07:00Z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