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F1E24E2" w:rsidR="00F342EA" w:rsidRDefault="00E1075C" w:rsidP="00CA5379">
      <w:pPr>
        <w:spacing w:after="0" w:line="360" w:lineRule="auto"/>
        <w:rPr>
          <w:noProof/>
          <w:lang w:eastAsia="lt-LT"/>
        </w:rPr>
      </w:pPr>
      <w:r w:rsidRPr="00E1075C">
        <w:rPr>
          <w:noProof/>
          <w:lang w:eastAsia="lt-LT"/>
        </w:rPr>
        <w:drawing>
          <wp:inline distT="0" distB="0" distL="0" distR="0" wp14:anchorId="7279DCA6" wp14:editId="32BF3ACB">
            <wp:extent cx="3866847" cy="4130040"/>
            <wp:effectExtent l="0" t="0" r="635" b="3810"/>
            <wp:docPr id="7834329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4329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3084" cy="413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1B036C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7FDB487" w:rsidR="00F342EA" w:rsidRDefault="00E1075C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78EECE1A">
                <wp:simplePos x="0" y="0"/>
                <wp:positionH relativeFrom="margin">
                  <wp:posOffset>983615</wp:posOffset>
                </wp:positionH>
                <wp:positionV relativeFrom="paragraph">
                  <wp:posOffset>2364105</wp:posOffset>
                </wp:positionV>
                <wp:extent cx="1536700" cy="1663700"/>
                <wp:effectExtent l="0" t="38100" r="635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36700" cy="166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C130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86.15pt;width:121pt;height:13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E1075C">
        <w:rPr>
          <w:noProof/>
          <w:lang w:eastAsia="lt-LT"/>
        </w:rPr>
        <w:drawing>
          <wp:inline distT="0" distB="0" distL="0" distR="0" wp14:anchorId="7A1C7AE3" wp14:editId="6991A975">
            <wp:extent cx="4140200" cy="4005743"/>
            <wp:effectExtent l="0" t="0" r="0" b="0"/>
            <wp:docPr id="16141489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1489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0618" cy="401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4E8CB7A9" w:rsidR="00A80807" w:rsidRDefault="00E1075C" w:rsidP="00CA5379">
      <w:pPr>
        <w:spacing w:after="0" w:line="360" w:lineRule="auto"/>
        <w:rPr>
          <w:noProof/>
          <w:lang w:eastAsia="lt-LT"/>
        </w:rPr>
      </w:pPr>
      <w:r w:rsidRPr="00E1075C">
        <w:rPr>
          <w:rFonts w:ascii="Verdana" w:hAnsi="Verdana"/>
          <w:b/>
          <w:bCs/>
          <w:i/>
          <w:iCs/>
          <w:sz w:val="18"/>
          <w:szCs w:val="18"/>
        </w:rPr>
        <w:t>4117/0400:78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DAF8AF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1075C" w:rsidRPr="00E1075C">
        <w:rPr>
          <w:noProof/>
        </w:rPr>
        <w:drawing>
          <wp:inline distT="0" distB="0" distL="0" distR="0" wp14:anchorId="3273F004" wp14:editId="1582A31A">
            <wp:extent cx="3638550" cy="3669884"/>
            <wp:effectExtent l="0" t="0" r="0" b="6985"/>
            <wp:docPr id="15556361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6361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47743" cy="3679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69DD2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1075C" w:rsidRPr="00E1075C">
        <w:rPr>
          <w:rFonts w:ascii="Verdana" w:hAnsi="Verdana"/>
          <w:b/>
          <w:bCs/>
          <w:i/>
          <w:iCs/>
          <w:sz w:val="18"/>
          <w:szCs w:val="18"/>
        </w:rPr>
        <w:t>4117/0400:78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6F409" w14:textId="77777777" w:rsidR="00C84A81" w:rsidRDefault="00C84A81" w:rsidP="003B25C1">
      <w:pPr>
        <w:spacing w:after="0" w:line="240" w:lineRule="auto"/>
      </w:pPr>
      <w:r>
        <w:separator/>
      </w:r>
    </w:p>
  </w:endnote>
  <w:endnote w:type="continuationSeparator" w:id="0">
    <w:p w14:paraId="280771C9" w14:textId="77777777" w:rsidR="00C84A81" w:rsidRDefault="00C84A8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AC4E1" w14:textId="77777777" w:rsidR="00C84A81" w:rsidRDefault="00C84A81" w:rsidP="003B25C1">
      <w:pPr>
        <w:spacing w:after="0" w:line="240" w:lineRule="auto"/>
      </w:pPr>
      <w:r>
        <w:separator/>
      </w:r>
    </w:p>
  </w:footnote>
  <w:footnote w:type="continuationSeparator" w:id="0">
    <w:p w14:paraId="2624049E" w14:textId="77777777" w:rsidR="00C84A81" w:rsidRDefault="00C84A8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7C26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4A81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075C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161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2025-12-03T08:20:00Z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