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5D2C61FC" w:rsidR="00F342EA" w:rsidRDefault="00C1594B" w:rsidP="00CA5379">
      <w:pPr>
        <w:spacing w:after="0" w:line="360" w:lineRule="auto"/>
        <w:rPr>
          <w:noProof/>
          <w:lang w:eastAsia="lt-LT"/>
        </w:rPr>
      </w:pPr>
      <w:r w:rsidRPr="00C1594B">
        <w:rPr>
          <w:noProof/>
          <w:lang w:eastAsia="lt-LT"/>
        </w:rPr>
        <w:drawing>
          <wp:inline distT="0" distB="0" distL="0" distR="0" wp14:anchorId="0AB7DF7C" wp14:editId="6384A550">
            <wp:extent cx="3524250" cy="3722438"/>
            <wp:effectExtent l="0" t="0" r="0" b="0"/>
            <wp:docPr id="12770965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09658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28169" cy="3726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3A1E388" w:rsidR="00F342EA" w:rsidRDefault="00C1594B" w:rsidP="00CA5379">
      <w:pPr>
        <w:spacing w:after="0" w:line="360" w:lineRule="auto"/>
        <w:rPr>
          <w:noProof/>
          <w:lang w:eastAsia="lt-LT"/>
        </w:rPr>
      </w:pPr>
      <w:r w:rsidRPr="00C1594B">
        <w:rPr>
          <w:noProof/>
          <w:lang w:eastAsia="lt-LT"/>
        </w:rPr>
        <w:drawing>
          <wp:inline distT="0" distB="0" distL="0" distR="0" wp14:anchorId="64A2A6A1" wp14:editId="50CCFA83">
            <wp:extent cx="3497580" cy="3608626"/>
            <wp:effectExtent l="0" t="0" r="7620" b="0"/>
            <wp:docPr id="9949287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9287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10544" cy="3622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573A26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D3C20E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2A92273">
                <wp:simplePos x="0" y="0"/>
                <wp:positionH relativeFrom="margin">
                  <wp:posOffset>2428239</wp:posOffset>
                </wp:positionH>
                <wp:positionV relativeFrom="paragraph">
                  <wp:posOffset>1697354</wp:posOffset>
                </wp:positionV>
                <wp:extent cx="136525" cy="1933575"/>
                <wp:effectExtent l="0" t="38100" r="7302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6525" cy="1933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D92D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2pt;margin-top:133.65pt;width:10.75pt;height:152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1594B" w:rsidRPr="00C1594B">
        <w:rPr>
          <w:noProof/>
        </w:rPr>
        <w:drawing>
          <wp:inline distT="0" distB="0" distL="0" distR="0" wp14:anchorId="16C80DAD" wp14:editId="19BE05D3">
            <wp:extent cx="4349750" cy="3712948"/>
            <wp:effectExtent l="0" t="0" r="0" b="1905"/>
            <wp:docPr id="56900171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00171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52596" cy="371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AFDCEC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531B7" w:rsidRPr="00F531B7">
        <w:rPr>
          <w:rFonts w:ascii="Verdana" w:hAnsi="Verdana"/>
          <w:b/>
          <w:bCs/>
          <w:i/>
          <w:iCs/>
          <w:sz w:val="18"/>
          <w:szCs w:val="18"/>
        </w:rPr>
        <w:t>4142/0300:</w:t>
      </w:r>
      <w:r w:rsidR="00C1594B">
        <w:rPr>
          <w:rFonts w:ascii="Verdana" w:hAnsi="Verdana"/>
          <w:b/>
          <w:bCs/>
          <w:i/>
          <w:iCs/>
          <w:sz w:val="18"/>
          <w:szCs w:val="18"/>
        </w:rPr>
        <w:t>595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5A8FF8" w14:textId="77777777" w:rsidR="00072C72" w:rsidRDefault="00072C72" w:rsidP="003B25C1">
      <w:pPr>
        <w:spacing w:after="0" w:line="240" w:lineRule="auto"/>
      </w:pPr>
      <w:r>
        <w:separator/>
      </w:r>
    </w:p>
  </w:endnote>
  <w:endnote w:type="continuationSeparator" w:id="0">
    <w:p w14:paraId="00728C66" w14:textId="77777777" w:rsidR="00072C72" w:rsidRDefault="00072C7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3DFFE" w14:textId="77777777" w:rsidR="00072C72" w:rsidRDefault="00072C72" w:rsidP="003B25C1">
      <w:pPr>
        <w:spacing w:after="0" w:line="240" w:lineRule="auto"/>
      </w:pPr>
      <w:r>
        <w:separator/>
      </w:r>
    </w:p>
  </w:footnote>
  <w:footnote w:type="continuationSeparator" w:id="0">
    <w:p w14:paraId="52216670" w14:textId="77777777" w:rsidR="00072C72" w:rsidRDefault="00072C7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C72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C4880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B3FB9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6FDC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4B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531B7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2024-11-27T12:06:00Z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