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AC9E12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39B6AA1" w:rsidR="00F342EA" w:rsidRDefault="00B35DEC" w:rsidP="00CA5379">
      <w:pPr>
        <w:spacing w:after="0" w:line="360" w:lineRule="auto"/>
        <w:rPr>
          <w:noProof/>
          <w:lang w:eastAsia="lt-LT"/>
        </w:rPr>
      </w:pPr>
      <w:r w:rsidRPr="00B35DEC">
        <w:rPr>
          <w:noProof/>
          <w:lang w:eastAsia="lt-LT"/>
        </w:rPr>
        <w:drawing>
          <wp:inline distT="0" distB="0" distL="0" distR="0" wp14:anchorId="4C56507E" wp14:editId="23301052">
            <wp:extent cx="4203700" cy="4336292"/>
            <wp:effectExtent l="0" t="0" r="6350" b="7620"/>
            <wp:docPr id="115165105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5105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10275" cy="43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A97FE13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7DC717B3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463735AF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32CE215D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1CB47347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79EE64C7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2B39DAB6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39529A76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60C5A5E2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6B7E1548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1DA5835A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0DDA43B8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737B69E4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181D35C3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404541BD" w14:textId="77777777" w:rsidR="00B35DEC" w:rsidRDefault="00B35DEC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2FAE5C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584EC17">
                <wp:simplePos x="0" y="0"/>
                <wp:positionH relativeFrom="margin">
                  <wp:posOffset>1910714</wp:posOffset>
                </wp:positionH>
                <wp:positionV relativeFrom="paragraph">
                  <wp:posOffset>1975485</wp:posOffset>
                </wp:positionV>
                <wp:extent cx="517525" cy="1822450"/>
                <wp:effectExtent l="57150" t="38100" r="349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17525" cy="182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468D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45pt;margin-top:155.55pt;width:40.75pt;height:14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35DEC" w:rsidRPr="00B35DEC">
        <w:rPr>
          <w:noProof/>
        </w:rPr>
        <w:drawing>
          <wp:inline distT="0" distB="0" distL="0" distR="0" wp14:anchorId="3E4D2CD3" wp14:editId="7FC747F4">
            <wp:extent cx="3691255" cy="3597806"/>
            <wp:effectExtent l="0" t="0" r="4445" b="3175"/>
            <wp:docPr id="783511994" name="Paveikslėlis 1" descr="Paveikslėlis, kuriame yra žemėlapis, Planas, diagram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511994" name="Paveikslėlis 1" descr="Paveikslėlis, kuriame yra žemėlapis, Planas, diagrama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7170" cy="361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76E20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35DEC" w:rsidRPr="00B35DEC">
        <w:rPr>
          <w:rFonts w:ascii="Verdana" w:hAnsi="Verdana"/>
          <w:b/>
          <w:bCs/>
          <w:i/>
          <w:iCs/>
          <w:sz w:val="18"/>
          <w:szCs w:val="18"/>
        </w:rPr>
        <w:t>4152/0400:55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7232" w14:textId="77777777" w:rsidR="008F73E3" w:rsidRDefault="008F73E3" w:rsidP="003B25C1">
      <w:pPr>
        <w:spacing w:after="0" w:line="240" w:lineRule="auto"/>
      </w:pPr>
      <w:r>
        <w:separator/>
      </w:r>
    </w:p>
  </w:endnote>
  <w:endnote w:type="continuationSeparator" w:id="0">
    <w:p w14:paraId="643F4552" w14:textId="77777777" w:rsidR="008F73E3" w:rsidRDefault="008F73E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88106" w14:textId="77777777" w:rsidR="008F73E3" w:rsidRDefault="008F73E3" w:rsidP="003B25C1">
      <w:pPr>
        <w:spacing w:after="0" w:line="240" w:lineRule="auto"/>
      </w:pPr>
      <w:r>
        <w:separator/>
      </w:r>
    </w:p>
  </w:footnote>
  <w:footnote w:type="continuationSeparator" w:id="0">
    <w:p w14:paraId="36E7C4E8" w14:textId="77777777" w:rsidR="008F73E3" w:rsidRDefault="008F73E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2774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8F73E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5DEC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2025-06-04T06:19:00Z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