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E64554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A0BEB87" w:rsidR="00F342EA" w:rsidRDefault="00BB0F32" w:rsidP="00CA5379">
      <w:pPr>
        <w:spacing w:after="0" w:line="360" w:lineRule="auto"/>
        <w:rPr>
          <w:noProof/>
          <w:lang w:eastAsia="lt-LT"/>
        </w:rPr>
      </w:pPr>
      <w:r w:rsidRPr="00BB0F32">
        <w:rPr>
          <w:noProof/>
          <w:lang w:eastAsia="lt-LT"/>
        </w:rPr>
        <w:drawing>
          <wp:inline distT="0" distB="0" distL="0" distR="0" wp14:anchorId="36579274" wp14:editId="10E952FA">
            <wp:extent cx="4391025" cy="4366423"/>
            <wp:effectExtent l="0" t="0" r="0" b="0"/>
            <wp:docPr id="131745878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45878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5801" cy="4381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77BB6D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C7DBA64">
                <wp:simplePos x="0" y="0"/>
                <wp:positionH relativeFrom="margin">
                  <wp:posOffset>2034539</wp:posOffset>
                </wp:positionH>
                <wp:positionV relativeFrom="paragraph">
                  <wp:posOffset>1776730</wp:posOffset>
                </wp:positionV>
                <wp:extent cx="390525" cy="184785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90525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8084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0.2pt;margin-top:139.9pt;width:30.75pt;height:14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B0F32" w:rsidRPr="00BB0F32">
        <w:rPr>
          <w:noProof/>
        </w:rPr>
        <w:drawing>
          <wp:inline distT="0" distB="0" distL="0" distR="0" wp14:anchorId="60223723" wp14:editId="7E5AB291">
            <wp:extent cx="3781425" cy="3475396"/>
            <wp:effectExtent l="0" t="0" r="0" b="0"/>
            <wp:docPr id="165628883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28883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91049" cy="3484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114FA1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B0F32" w:rsidRPr="00BB0F32">
        <w:rPr>
          <w:rFonts w:ascii="Verdana" w:hAnsi="Verdana"/>
          <w:b/>
          <w:bCs/>
          <w:i/>
          <w:iCs/>
          <w:sz w:val="18"/>
          <w:szCs w:val="18"/>
        </w:rPr>
        <w:t>4152/1700:653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CED3C" w14:textId="77777777" w:rsidR="00CC027B" w:rsidRDefault="00CC027B" w:rsidP="003B25C1">
      <w:pPr>
        <w:spacing w:after="0" w:line="240" w:lineRule="auto"/>
      </w:pPr>
      <w:r>
        <w:separator/>
      </w:r>
    </w:p>
  </w:endnote>
  <w:endnote w:type="continuationSeparator" w:id="0">
    <w:p w14:paraId="0580C0BD" w14:textId="77777777" w:rsidR="00CC027B" w:rsidRDefault="00CC027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69096" w14:textId="77777777" w:rsidR="00CC027B" w:rsidRDefault="00CC027B" w:rsidP="003B25C1">
      <w:pPr>
        <w:spacing w:after="0" w:line="240" w:lineRule="auto"/>
      </w:pPr>
      <w:r>
        <w:separator/>
      </w:r>
    </w:p>
  </w:footnote>
  <w:footnote w:type="continuationSeparator" w:id="0">
    <w:p w14:paraId="055EC057" w14:textId="77777777" w:rsidR="00CC027B" w:rsidRDefault="00CC027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0F32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27B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2173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2025-06-19T10:23:00Z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