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FF5C9E3" w:rsidR="00F342EA" w:rsidRDefault="00E70ADE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534EDA76" wp14:editId="4CDB4F09">
            <wp:extent cx="4543425" cy="3724790"/>
            <wp:effectExtent l="0" t="0" r="0" b="9525"/>
            <wp:docPr id="63340068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400680" name=""/>
                    <pic:cNvPicPr/>
                  </pic:nvPicPr>
                  <pic:blipFill rotWithShape="1">
                    <a:blip r:embed="rId10"/>
                    <a:srcRect l="31127" t="18262" r="17047" b="6198"/>
                    <a:stretch/>
                  </pic:blipFill>
                  <pic:spPr bwMode="auto">
                    <a:xfrm>
                      <a:off x="0" y="0"/>
                      <a:ext cx="4555797" cy="3734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794D3CA" w:rsidR="00F342EA" w:rsidRDefault="00E70ADE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038DD3B7" wp14:editId="7A3CD313">
            <wp:extent cx="5219700" cy="4152475"/>
            <wp:effectExtent l="0" t="0" r="0" b="635"/>
            <wp:docPr id="120561833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618332" name=""/>
                    <pic:cNvPicPr/>
                  </pic:nvPicPr>
                  <pic:blipFill rotWithShape="1">
                    <a:blip r:embed="rId11"/>
                    <a:srcRect l="36107" t="16879" r="22027" b="23908"/>
                    <a:stretch/>
                  </pic:blipFill>
                  <pic:spPr bwMode="auto">
                    <a:xfrm>
                      <a:off x="0" y="0"/>
                      <a:ext cx="5226214" cy="4157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96D33" w14:textId="1473F70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19B686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6274382">
                <wp:simplePos x="0" y="0"/>
                <wp:positionH relativeFrom="margin">
                  <wp:posOffset>2425064</wp:posOffset>
                </wp:positionH>
                <wp:positionV relativeFrom="paragraph">
                  <wp:posOffset>2266949</wp:posOffset>
                </wp:positionV>
                <wp:extent cx="428625" cy="136207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8625" cy="1362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9F11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78.5pt;width:33.75pt;height:107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70ADE">
        <w:rPr>
          <w:noProof/>
        </w:rPr>
        <w:drawing>
          <wp:inline distT="0" distB="0" distL="0" distR="0" wp14:anchorId="32001905" wp14:editId="0F42A6A5">
            <wp:extent cx="4772025" cy="3361669"/>
            <wp:effectExtent l="0" t="0" r="0" b="0"/>
            <wp:docPr id="17710439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043901" name=""/>
                    <pic:cNvPicPr/>
                  </pic:nvPicPr>
                  <pic:blipFill rotWithShape="1">
                    <a:blip r:embed="rId12"/>
                    <a:srcRect l="39531" t="14942" r="22027" b="36912"/>
                    <a:stretch/>
                  </pic:blipFill>
                  <pic:spPr bwMode="auto">
                    <a:xfrm>
                      <a:off x="0" y="0"/>
                      <a:ext cx="4780814" cy="3367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42FCB5C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70ADE" w:rsidRPr="00E70ADE">
        <w:rPr>
          <w:rFonts w:ascii="Verdana" w:hAnsi="Verdana"/>
          <w:b/>
          <w:bCs/>
          <w:i/>
          <w:iCs/>
          <w:sz w:val="18"/>
          <w:szCs w:val="18"/>
        </w:rPr>
        <w:t>4110/0100:883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4C9888" w14:textId="77777777" w:rsidR="00502ACD" w:rsidRDefault="00502ACD" w:rsidP="003B25C1">
      <w:pPr>
        <w:spacing w:after="0" w:line="240" w:lineRule="auto"/>
      </w:pPr>
      <w:r>
        <w:separator/>
      </w:r>
    </w:p>
  </w:endnote>
  <w:endnote w:type="continuationSeparator" w:id="0">
    <w:p w14:paraId="0B6ECA48" w14:textId="77777777" w:rsidR="00502ACD" w:rsidRDefault="00502AC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F15FD" w14:textId="77777777" w:rsidR="00502ACD" w:rsidRDefault="00502ACD" w:rsidP="003B25C1">
      <w:pPr>
        <w:spacing w:after="0" w:line="240" w:lineRule="auto"/>
      </w:pPr>
      <w:r>
        <w:separator/>
      </w:r>
    </w:p>
  </w:footnote>
  <w:footnote w:type="continuationSeparator" w:id="0">
    <w:p w14:paraId="57703B24" w14:textId="77777777" w:rsidR="00502ACD" w:rsidRDefault="00502AC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66E79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2ACD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0ADE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2024-10-01T08:11:00Z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