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1E3C1D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A05182E" w:rsidR="00F342EA" w:rsidRDefault="00760027" w:rsidP="00CA5379">
      <w:pPr>
        <w:spacing w:after="0" w:line="360" w:lineRule="auto"/>
        <w:rPr>
          <w:noProof/>
          <w:lang w:eastAsia="lt-LT"/>
        </w:rPr>
      </w:pPr>
      <w:r w:rsidRPr="00760027">
        <w:rPr>
          <w:noProof/>
          <w:lang w:eastAsia="lt-LT"/>
        </w:rPr>
        <w:drawing>
          <wp:inline distT="0" distB="0" distL="0" distR="0" wp14:anchorId="707D81A3" wp14:editId="70E85724">
            <wp:extent cx="5668321" cy="3823970"/>
            <wp:effectExtent l="0" t="0" r="8890" b="5080"/>
            <wp:docPr id="16267937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937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6481" cy="38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79EFB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4BDA644A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66E9BD53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194BDDA6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506A9327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352502A9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2B3C50B7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1975BCE6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2B3C23A5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7F757A8D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5A987B47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6841BA57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77DE91A3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22547C58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251B42F0" w14:textId="77777777" w:rsidR="00760027" w:rsidRDefault="00760027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05C9F5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586FA3">
                <wp:simplePos x="0" y="0"/>
                <wp:positionH relativeFrom="margin">
                  <wp:posOffset>2005965</wp:posOffset>
                </wp:positionH>
                <wp:positionV relativeFrom="paragraph">
                  <wp:posOffset>2085974</wp:posOffset>
                </wp:positionV>
                <wp:extent cx="419100" cy="154305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54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501F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95pt;margin-top:164.25pt;width:33pt;height:12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60027" w:rsidRPr="00760027">
        <w:rPr>
          <w:noProof/>
        </w:rPr>
        <w:drawing>
          <wp:inline distT="0" distB="0" distL="0" distR="0" wp14:anchorId="0C58DADE" wp14:editId="1D102B3F">
            <wp:extent cx="3867150" cy="3404520"/>
            <wp:effectExtent l="0" t="0" r="0" b="5715"/>
            <wp:docPr id="11820522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0522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73801" cy="341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78AFDBAF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60027" w:rsidRPr="00760027">
        <w:rPr>
          <w:rFonts w:ascii="Verdana" w:hAnsi="Verdana"/>
          <w:b/>
          <w:bCs/>
          <w:i/>
          <w:iCs/>
          <w:sz w:val="18"/>
          <w:szCs w:val="18"/>
        </w:rPr>
        <w:t>4154/1900:484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4D24" w14:textId="77777777" w:rsidR="00A32D15" w:rsidRDefault="00A32D15" w:rsidP="003B25C1">
      <w:pPr>
        <w:spacing w:after="0" w:line="240" w:lineRule="auto"/>
      </w:pPr>
      <w:r>
        <w:separator/>
      </w:r>
    </w:p>
  </w:endnote>
  <w:endnote w:type="continuationSeparator" w:id="0">
    <w:p w14:paraId="3A753E27" w14:textId="77777777" w:rsidR="00A32D15" w:rsidRDefault="00A32D1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B8D6E" w14:textId="77777777" w:rsidR="00A32D15" w:rsidRDefault="00A32D15" w:rsidP="003B25C1">
      <w:pPr>
        <w:spacing w:after="0" w:line="240" w:lineRule="auto"/>
      </w:pPr>
      <w:r>
        <w:separator/>
      </w:r>
    </w:p>
  </w:footnote>
  <w:footnote w:type="continuationSeparator" w:id="0">
    <w:p w14:paraId="0E4D1F0F" w14:textId="77777777" w:rsidR="00A32D15" w:rsidRDefault="00A32D1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0027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2C1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2D15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2025-01-30T11:14:00Z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