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40D0DE9D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2FE6B711" w:rsidR="00F342EA" w:rsidRDefault="00D9034E" w:rsidP="00CA5379">
      <w:pPr>
        <w:spacing w:after="0" w:line="360" w:lineRule="auto"/>
        <w:rPr>
          <w:noProof/>
          <w:lang w:eastAsia="lt-LT"/>
        </w:rPr>
      </w:pPr>
      <w:r w:rsidRPr="00D9034E">
        <w:rPr>
          <w:noProof/>
          <w:lang w:eastAsia="lt-LT"/>
        </w:rPr>
        <w:drawing>
          <wp:inline distT="0" distB="0" distL="0" distR="0" wp14:anchorId="4109C930" wp14:editId="5E5D72B5">
            <wp:extent cx="3905250" cy="3769916"/>
            <wp:effectExtent l="0" t="0" r="0" b="2540"/>
            <wp:docPr id="818634077" name="Paveikslėlis 1" descr="Paveikslėlis, kuriame yra Fotografija iš oro, tekstas, žemėlapis,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8634077" name="Paveikslėlis 1" descr="Paveikslėlis, kuriame yra Fotografija iš oro, tekstas, žemėlapis, iš or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907914" cy="37724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841E8EB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A5909A1">
                <wp:simplePos x="0" y="0"/>
                <wp:positionH relativeFrom="margin">
                  <wp:posOffset>2282189</wp:posOffset>
                </wp:positionH>
                <wp:positionV relativeFrom="paragraph">
                  <wp:posOffset>1924049</wp:posOffset>
                </wp:positionV>
                <wp:extent cx="142875" cy="1704975"/>
                <wp:effectExtent l="381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42875" cy="17049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E9622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79.7pt;margin-top:151.5pt;width:11.25pt;height:134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D9034E" w:rsidRPr="00D9034E">
        <w:rPr>
          <w:noProof/>
        </w:rPr>
        <w:drawing>
          <wp:inline distT="0" distB="0" distL="0" distR="0" wp14:anchorId="43916E6A" wp14:editId="41BEF3C7">
            <wp:extent cx="4213265" cy="3535680"/>
            <wp:effectExtent l="0" t="0" r="0" b="7620"/>
            <wp:docPr id="770720108" name="Paveikslėlis 1" descr="Paveikslėlis, kuriame yra tekstas, žemėlapis, Planas, diagrama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0720108" name="Paveikslėlis 1" descr="Paveikslėlis, kuriame yra tekstas, žemėlapis, Planas, diagrama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220962" cy="3542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45B6225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D9034E" w:rsidRPr="00D9034E">
        <w:rPr>
          <w:rFonts w:ascii="Verdana" w:hAnsi="Verdana"/>
          <w:b/>
          <w:bCs/>
          <w:i/>
          <w:iCs/>
          <w:sz w:val="18"/>
          <w:szCs w:val="18"/>
        </w:rPr>
        <w:t>4162/0200:820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61DCBF" w14:textId="77777777" w:rsidR="003C6268" w:rsidRDefault="003C6268" w:rsidP="003B25C1">
      <w:pPr>
        <w:spacing w:after="0" w:line="240" w:lineRule="auto"/>
      </w:pPr>
      <w:r>
        <w:separator/>
      </w:r>
    </w:p>
  </w:endnote>
  <w:endnote w:type="continuationSeparator" w:id="0">
    <w:p w14:paraId="48F32A7D" w14:textId="77777777" w:rsidR="003C6268" w:rsidRDefault="003C6268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A70D84" w14:textId="77777777" w:rsidR="003C6268" w:rsidRDefault="003C6268" w:rsidP="003B25C1">
      <w:pPr>
        <w:spacing w:after="0" w:line="240" w:lineRule="auto"/>
      </w:pPr>
      <w:r>
        <w:separator/>
      </w:r>
    </w:p>
  </w:footnote>
  <w:footnote w:type="continuationSeparator" w:id="0">
    <w:p w14:paraId="6E125F74" w14:textId="77777777" w:rsidR="003C6268" w:rsidRDefault="003C6268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268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1FAB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034E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4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10</cp:revision>
  <cp:lastPrinted>2020-01-07T07:24:00Z</cp:lastPrinted>
  <dcterms:created xsi:type="dcterms:W3CDTF">2024-02-23T15:46:00Z</dcterms:created>
  <dcterms:modified xsi:type="dcterms:W3CDTF">2025-07-30T06:12:00Z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