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324EC016" w:rsidR="00F342EA" w:rsidRDefault="00597291" w:rsidP="00CA5379">
      <w:pPr>
        <w:spacing w:after="0" w:line="360" w:lineRule="auto"/>
        <w:rPr>
          <w:noProof/>
          <w:lang w:eastAsia="lt-LT"/>
        </w:rPr>
      </w:pPr>
      <w:r w:rsidRPr="00597291">
        <w:rPr>
          <w:noProof/>
          <w:lang w:eastAsia="lt-LT"/>
        </w:rPr>
        <w:drawing>
          <wp:inline distT="0" distB="0" distL="0" distR="0" wp14:anchorId="122BDA72" wp14:editId="34B49BC4">
            <wp:extent cx="4544607" cy="3901440"/>
            <wp:effectExtent l="0" t="0" r="8890" b="3810"/>
            <wp:docPr id="29797060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97060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48202" cy="3904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6AC5784" w:rsidR="00F342EA" w:rsidRDefault="00597291" w:rsidP="00CA5379">
      <w:pPr>
        <w:spacing w:after="0" w:line="360" w:lineRule="auto"/>
        <w:rPr>
          <w:noProof/>
          <w:lang w:eastAsia="lt-LT"/>
        </w:rPr>
      </w:pPr>
      <w:r w:rsidRPr="00597291">
        <w:rPr>
          <w:noProof/>
          <w:lang w:eastAsia="lt-LT"/>
        </w:rPr>
        <w:drawing>
          <wp:inline distT="0" distB="0" distL="0" distR="0" wp14:anchorId="0CA62186" wp14:editId="6B9A2595">
            <wp:extent cx="4394200" cy="4018518"/>
            <wp:effectExtent l="0" t="0" r="6350" b="1270"/>
            <wp:docPr id="4525657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5657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99783" cy="402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24B24509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9FF8B07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597291" w:rsidRPr="00597291">
        <w:rPr>
          <w:noProof/>
        </w:rPr>
        <w:drawing>
          <wp:inline distT="0" distB="0" distL="0" distR="0" wp14:anchorId="1B856B87" wp14:editId="55CAEF0D">
            <wp:extent cx="4489450" cy="3358004"/>
            <wp:effectExtent l="0" t="0" r="6350" b="0"/>
            <wp:docPr id="7161856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185684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07428" cy="337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4DCFBBB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597291" w:rsidRPr="00597291">
        <w:rPr>
          <w:rFonts w:ascii="Verdana" w:hAnsi="Verdana"/>
          <w:b/>
          <w:bCs/>
          <w:i/>
          <w:iCs/>
          <w:sz w:val="18"/>
          <w:szCs w:val="18"/>
        </w:rPr>
        <w:t>4152/0200:688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517A0D" w14:textId="77777777" w:rsidR="002B2CD9" w:rsidRDefault="002B2CD9" w:rsidP="003B25C1">
      <w:pPr>
        <w:spacing w:after="0" w:line="240" w:lineRule="auto"/>
      </w:pPr>
      <w:r>
        <w:separator/>
      </w:r>
    </w:p>
  </w:endnote>
  <w:endnote w:type="continuationSeparator" w:id="0">
    <w:p w14:paraId="72715E8C" w14:textId="77777777" w:rsidR="002B2CD9" w:rsidRDefault="002B2CD9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D2708F" w14:textId="77777777" w:rsidR="002B2CD9" w:rsidRDefault="002B2CD9" w:rsidP="003B25C1">
      <w:pPr>
        <w:spacing w:after="0" w:line="240" w:lineRule="auto"/>
      </w:pPr>
      <w:r>
        <w:separator/>
      </w:r>
    </w:p>
  </w:footnote>
  <w:footnote w:type="continuationSeparator" w:id="0">
    <w:p w14:paraId="3D7D2D45" w14:textId="77777777" w:rsidR="002B2CD9" w:rsidRDefault="002B2CD9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2CD9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97291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1257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2025-02-13T08:52:00Z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