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p w14:paraId="1B57BA93" w14:textId="4BC4A190" w:rsidR="00F342EA" w:rsidRDefault="00DA1BF1" w:rsidP="00DC214A">
      <w:pPr>
        <w:spacing w:after="0" w:line="360" w:lineRule="auto"/>
        <w:jc w:val="center"/>
        <w:rPr>
          <w:noProof/>
          <w:lang w:eastAsia="lt-LT"/>
        </w:rPr>
      </w:pPr>
      <w:r>
        <w:rPr>
          <w:noProof/>
        </w:rPr>
        <w:drawing>
          <wp:inline distT="0" distB="0" distL="0" distR="0" wp14:anchorId="5176F8DD" wp14:editId="03767FC8">
            <wp:extent cx="6124575" cy="3429762"/>
            <wp:effectExtent l="0" t="0" r="0" b="0"/>
            <wp:docPr id="157755475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755475" name=""/>
                    <pic:cNvPicPr/>
                  </pic:nvPicPr>
                  <pic:blipFill rotWithShape="1">
                    <a:blip r:embed="rId7"/>
                    <a:srcRect l="6537" t="20112" r="27319" b="11511"/>
                    <a:stretch/>
                  </pic:blipFill>
                  <pic:spPr bwMode="auto">
                    <a:xfrm>
                      <a:off x="0" y="0"/>
                      <a:ext cx="6137429" cy="34369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1DA370F" w14:textId="1BB89512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151AA6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53F0A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0714096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0E4D0E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12DB94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7913119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55EBE2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12C8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68C8402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010017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F83A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CB65FE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7E43BDA" w14:textId="77777777" w:rsidR="008E75D9" w:rsidRDefault="008E75D9" w:rsidP="00CA5379">
      <w:pPr>
        <w:spacing w:after="0" w:line="360" w:lineRule="auto"/>
        <w:rPr>
          <w:noProof/>
          <w:lang w:eastAsia="lt-LT"/>
        </w:rPr>
      </w:pPr>
    </w:p>
    <w:p w14:paraId="31DCE55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4DEC9F75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07F90850" w:rsidR="006067EB" w:rsidRDefault="00DA1BF1" w:rsidP="00071539">
      <w:pPr>
        <w:spacing w:after="0" w:line="360" w:lineRule="auto"/>
        <w:jc w:val="center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73E71BC8">
                <wp:simplePos x="0" y="0"/>
                <wp:positionH relativeFrom="page">
                  <wp:posOffset>3762375</wp:posOffset>
                </wp:positionH>
                <wp:positionV relativeFrom="paragraph">
                  <wp:posOffset>1738629</wp:posOffset>
                </wp:positionV>
                <wp:extent cx="695325" cy="1514475"/>
                <wp:effectExtent l="0" t="38100" r="66675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95325" cy="15144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A3CBD07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96.25pt;margin-top:136.9pt;width:54.75pt;height:119.2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">
                <v:stroke endarrow="block"/>
                <w10:wrap anchorx="page"/>
              </v:shape>
            </w:pict>
          </mc:Fallback>
        </mc:AlternateContent>
      </w:r>
      <w:r w:rsidRPr="00DA1BF1">
        <w:drawing>
          <wp:inline distT="0" distB="0" distL="0" distR="0" wp14:anchorId="7204098E" wp14:editId="5609EACB">
            <wp:extent cx="5838825" cy="3136443"/>
            <wp:effectExtent l="0" t="0" r="0" b="6985"/>
            <wp:docPr id="131338596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338596" name=""/>
                    <pic:cNvPicPr/>
                  </pic:nvPicPr>
                  <pic:blipFill rotWithShape="1">
                    <a:blip r:embed="rId8"/>
                    <a:srcRect l="23584" t="21381" r="11517" b="20917"/>
                    <a:stretch/>
                  </pic:blipFill>
                  <pic:spPr bwMode="auto">
                    <a:xfrm>
                      <a:off x="0" y="0"/>
                      <a:ext cx="5846465" cy="31405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90839C2" w14:textId="2758D317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1047E8">
        <w:rPr>
          <w:noProof/>
          <w:lang w:eastAsia="lt-LT"/>
        </w:rPr>
        <w:tab/>
        <w:t>41</w:t>
      </w:r>
      <w:r w:rsidR="00D03F38">
        <w:rPr>
          <w:noProof/>
          <w:lang w:eastAsia="lt-LT"/>
        </w:rPr>
        <w:t>42/0100:</w:t>
      </w:r>
      <w:r w:rsidR="00DA1BF1">
        <w:rPr>
          <w:noProof/>
          <w:lang w:eastAsia="lt-LT"/>
        </w:rPr>
        <w:t>489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6C0008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C3F2F2" w14:textId="77777777" w:rsidR="006C0008" w:rsidRDefault="006C0008" w:rsidP="003B25C1">
      <w:pPr>
        <w:spacing w:after="0" w:line="240" w:lineRule="auto"/>
      </w:pPr>
      <w:r>
        <w:separator/>
      </w:r>
    </w:p>
  </w:endnote>
  <w:endnote w:type="continuationSeparator" w:id="0">
    <w:p w14:paraId="54845542" w14:textId="77777777" w:rsidR="006C0008" w:rsidRDefault="006C0008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EC4271" w14:textId="77777777" w:rsidR="006C0008" w:rsidRDefault="006C0008" w:rsidP="003B25C1">
      <w:pPr>
        <w:spacing w:after="0" w:line="240" w:lineRule="auto"/>
      </w:pPr>
      <w:r>
        <w:separator/>
      </w:r>
    </w:p>
  </w:footnote>
  <w:footnote w:type="continuationSeparator" w:id="0">
    <w:p w14:paraId="4B12EDD6" w14:textId="77777777" w:rsidR="006C0008" w:rsidRDefault="006C0008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2654"/>
    <w:rsid w:val="00003794"/>
    <w:rsid w:val="000039F9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1539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7E8"/>
    <w:rsid w:val="00104D94"/>
    <w:rsid w:val="00106BDD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9723F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67B2C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D0A1D"/>
    <w:rsid w:val="004D0AF8"/>
    <w:rsid w:val="004D25C9"/>
    <w:rsid w:val="004D2F29"/>
    <w:rsid w:val="004D7F6F"/>
    <w:rsid w:val="004E1870"/>
    <w:rsid w:val="004E2305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008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E55B3"/>
    <w:rsid w:val="007E5693"/>
    <w:rsid w:val="007E6806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0D77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1221"/>
    <w:rsid w:val="008E12E6"/>
    <w:rsid w:val="008E75D9"/>
    <w:rsid w:val="008F0F3B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8FE"/>
    <w:rsid w:val="00AA1FDF"/>
    <w:rsid w:val="00AA2BBF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AE5EC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3F38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302F1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3BAB"/>
    <w:rsid w:val="00D951AD"/>
    <w:rsid w:val="00D97013"/>
    <w:rsid w:val="00DA1BF1"/>
    <w:rsid w:val="00DA2230"/>
    <w:rsid w:val="00DA3315"/>
    <w:rsid w:val="00DA4186"/>
    <w:rsid w:val="00DB1D88"/>
    <w:rsid w:val="00DB451F"/>
    <w:rsid w:val="00DC0977"/>
    <w:rsid w:val="00DC214A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67F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A34(1)-10201.dot</Template>
  <TotalTime>4</TotalTime>
  <Pages>2</Pages>
  <Words>124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Ivona Marcinkevič</cp:lastModifiedBy>
  <cp:revision>2</cp:revision>
  <cp:lastPrinted>2020-01-07T07:24:00Z</cp:lastPrinted>
  <dcterms:created xsi:type="dcterms:W3CDTF">2024-02-26T12:07:00Z</dcterms:created>
  <dcterms:modified xsi:type="dcterms:W3CDTF">2024-02-26T12:07:00Z</dcterms:modified>
</cp:coreProperties>
</file>