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209012E" w:rsidR="00F342EA" w:rsidRDefault="00C87545" w:rsidP="00CA5379">
      <w:pPr>
        <w:spacing w:after="0" w:line="360" w:lineRule="auto"/>
        <w:rPr>
          <w:noProof/>
          <w:lang w:eastAsia="lt-LT"/>
        </w:rPr>
      </w:pPr>
      <w:r w:rsidRPr="00C87545">
        <w:rPr>
          <w:noProof/>
          <w:lang w:eastAsia="lt-LT"/>
        </w:rPr>
        <w:drawing>
          <wp:inline distT="0" distB="0" distL="0" distR="0" wp14:anchorId="6E7F0CC9" wp14:editId="1E56A9D9">
            <wp:extent cx="3990975" cy="3914369"/>
            <wp:effectExtent l="0" t="0" r="0" b="0"/>
            <wp:docPr id="3029370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93708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6947" cy="392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DBEA6E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45D2ED12" w:rsidR="00F342EA" w:rsidRDefault="00C87545" w:rsidP="00CA5379">
      <w:pPr>
        <w:spacing w:after="0" w:line="360" w:lineRule="auto"/>
        <w:rPr>
          <w:noProof/>
          <w:lang w:eastAsia="lt-LT"/>
        </w:rPr>
      </w:pPr>
      <w:r w:rsidRPr="00C87545">
        <w:rPr>
          <w:noProof/>
          <w:lang w:eastAsia="lt-LT"/>
        </w:rPr>
        <w:drawing>
          <wp:inline distT="0" distB="0" distL="0" distR="0" wp14:anchorId="47DDA78D" wp14:editId="6C348710">
            <wp:extent cx="3762375" cy="3891586"/>
            <wp:effectExtent l="0" t="0" r="0" b="0"/>
            <wp:docPr id="15773717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3717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3341" cy="392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63746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CD2233">
                <wp:simplePos x="0" y="0"/>
                <wp:positionH relativeFrom="margin">
                  <wp:posOffset>2158365</wp:posOffset>
                </wp:positionH>
                <wp:positionV relativeFrom="paragraph">
                  <wp:posOffset>1733549</wp:posOffset>
                </wp:positionV>
                <wp:extent cx="266700" cy="18954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6700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259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95pt;margin-top:136.5pt;width:21pt;height:149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87545" w:rsidRPr="00C87545">
        <w:rPr>
          <w:noProof/>
        </w:rPr>
        <w:drawing>
          <wp:inline distT="0" distB="0" distL="0" distR="0" wp14:anchorId="78747B29" wp14:editId="1DB00031">
            <wp:extent cx="4371975" cy="3589029"/>
            <wp:effectExtent l="0" t="0" r="0" b="0"/>
            <wp:docPr id="546453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532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7501" cy="359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1022B6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87545" w:rsidRPr="00C87545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C87545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C87545" w:rsidRPr="00C87545">
        <w:rPr>
          <w:rFonts w:ascii="Verdana" w:hAnsi="Verdana"/>
          <w:b/>
          <w:bCs/>
          <w:i/>
          <w:iCs/>
          <w:sz w:val="18"/>
          <w:szCs w:val="18"/>
        </w:rPr>
        <w:t>0800</w:t>
      </w:r>
      <w:r w:rsidR="00C87545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C87545" w:rsidRPr="00C87545">
        <w:rPr>
          <w:rFonts w:ascii="Verdana" w:hAnsi="Verdana"/>
          <w:b/>
          <w:bCs/>
          <w:i/>
          <w:iCs/>
          <w:sz w:val="18"/>
          <w:szCs w:val="18"/>
        </w:rPr>
        <w:t>926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BA748" w14:textId="77777777" w:rsidR="00EB1813" w:rsidRDefault="00EB1813" w:rsidP="003B25C1">
      <w:pPr>
        <w:spacing w:after="0" w:line="240" w:lineRule="auto"/>
      </w:pPr>
      <w:r>
        <w:separator/>
      </w:r>
    </w:p>
  </w:endnote>
  <w:endnote w:type="continuationSeparator" w:id="0">
    <w:p w14:paraId="25FC68DD" w14:textId="77777777" w:rsidR="00EB1813" w:rsidRDefault="00EB181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06157" w14:textId="77777777" w:rsidR="00EB1813" w:rsidRDefault="00EB1813" w:rsidP="003B25C1">
      <w:pPr>
        <w:spacing w:after="0" w:line="240" w:lineRule="auto"/>
      </w:pPr>
      <w:r>
        <w:separator/>
      </w:r>
    </w:p>
  </w:footnote>
  <w:footnote w:type="continuationSeparator" w:id="0">
    <w:p w14:paraId="17DB49E1" w14:textId="77777777" w:rsidR="00EB1813" w:rsidRDefault="00EB181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1774E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7545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1813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2024-07-04T06:33:00Z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