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70AA993D" w:rsidR="00F342EA" w:rsidRDefault="007E6806" w:rsidP="00CA5379">
      <w:pPr>
        <w:spacing w:after="0" w:line="360" w:lineRule="auto"/>
        <w:rPr>
          <w:noProof/>
          <w:lang w:eastAsia="lt-LT"/>
        </w:rPr>
      </w:pPr>
      <w:r>
        <w:rPr>
          <w:noProof/>
        </w:rPr>
        <w:drawing>
          <wp:inline distT="0" distB="0" distL="0" distR="0" wp14:anchorId="5BC5AE59" wp14:editId="3B71826A">
            <wp:extent cx="5848350" cy="4000699"/>
            <wp:effectExtent l="0" t="0" r="0" b="0"/>
            <wp:docPr id="28720032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200328" name=""/>
                    <pic:cNvPicPr/>
                  </pic:nvPicPr>
                  <pic:blipFill rotWithShape="1">
                    <a:blip r:embed="rId7"/>
                    <a:srcRect l="12762" t="18262" r="27630" b="9242"/>
                    <a:stretch/>
                  </pic:blipFill>
                  <pic:spPr bwMode="auto">
                    <a:xfrm>
                      <a:off x="0" y="0"/>
                      <a:ext cx="5860427" cy="4008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CB65FE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E43BDA" w14:textId="77777777" w:rsidR="008E75D9" w:rsidRDefault="008E75D9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A662463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4A1E22C">
                <wp:simplePos x="0" y="0"/>
                <wp:positionH relativeFrom="page">
                  <wp:posOffset>3505200</wp:posOffset>
                </wp:positionH>
                <wp:positionV relativeFrom="paragraph">
                  <wp:posOffset>1776730</wp:posOffset>
                </wp:positionV>
                <wp:extent cx="428625" cy="1828800"/>
                <wp:effectExtent l="0" t="38100" r="6667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28625" cy="1828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11326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76pt;margin-top:139.9pt;width:33.75pt;height:2in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">
                <v:stroke endarrow="block"/>
                <w10:wrap anchorx="page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7E6806">
        <w:rPr>
          <w:noProof/>
        </w:rPr>
        <w:drawing>
          <wp:inline distT="0" distB="0" distL="0" distR="0" wp14:anchorId="4B8ED0D7" wp14:editId="18085CFD">
            <wp:extent cx="5743575" cy="3467531"/>
            <wp:effectExtent l="0" t="0" r="0" b="0"/>
            <wp:docPr id="72230345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2303457" name=""/>
                    <pic:cNvPicPr/>
                  </pic:nvPicPr>
                  <pic:blipFill rotWithShape="1">
                    <a:blip r:embed="rId8"/>
                    <a:srcRect l="25835" t="22136" r="15647" b="15052"/>
                    <a:stretch/>
                  </pic:blipFill>
                  <pic:spPr bwMode="auto">
                    <a:xfrm>
                      <a:off x="0" y="0"/>
                      <a:ext cx="5750191" cy="3471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</w:p>
    <w:p w14:paraId="390839C2" w14:textId="13ECE531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hyperlink r:id="rId9" w:tgtFrame="_blank" w:history="1">
        <w:r w:rsidR="007E6806">
          <w:rPr>
            <w:rStyle w:val="Hipersaitas"/>
            <w:rFonts w:ascii="Verdana" w:hAnsi="Verdana"/>
            <w:b/>
            <w:bCs/>
            <w:i/>
            <w:iCs/>
            <w:sz w:val="18"/>
            <w:szCs w:val="18"/>
          </w:rPr>
          <w:t>4144/0100:94</w:t>
        </w:r>
      </w:hyperlink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A5C71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764C73" w14:textId="77777777" w:rsidR="00DA5C71" w:rsidRDefault="00DA5C71" w:rsidP="003B25C1">
      <w:pPr>
        <w:spacing w:after="0" w:line="240" w:lineRule="auto"/>
      </w:pPr>
      <w:r>
        <w:separator/>
      </w:r>
    </w:p>
  </w:endnote>
  <w:endnote w:type="continuationSeparator" w:id="0">
    <w:p w14:paraId="7C16CD1A" w14:textId="77777777" w:rsidR="00DA5C71" w:rsidRDefault="00DA5C71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CBCBDC" w14:textId="77777777" w:rsidR="00DA5C71" w:rsidRDefault="00DA5C71" w:rsidP="003B25C1">
      <w:pPr>
        <w:spacing w:after="0" w:line="240" w:lineRule="auto"/>
      </w:pPr>
      <w:r>
        <w:separator/>
      </w:r>
    </w:p>
  </w:footnote>
  <w:footnote w:type="continuationSeparator" w:id="0">
    <w:p w14:paraId="5F4F0AAD" w14:textId="77777777" w:rsidR="00DA5C71" w:rsidRDefault="00DA5C71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E6806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E75D9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02F1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A2230"/>
    <w:rsid w:val="00DA3315"/>
    <w:rsid w:val="00DA4186"/>
    <w:rsid w:val="00DA5C71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s://www.registrucentras.lt/rcmap4/map/ntrIsrasas?kadNr=4147/400:1012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2</TotalTime>
  <Pages>2</Pages>
  <Words>189</Words>
  <Characters>109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2024-02-21T13:22:00Z</dcterms:created>
  <dcterms:modified xsi:type="dcterms:W3CDTF">2024-02-21T13:22:00Z</dcterms:modified>
</cp:coreProperties>
</file>