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584BC03D" w:rsidR="00F342EA" w:rsidRDefault="001349E7" w:rsidP="00CA5379">
      <w:pPr>
        <w:spacing w:after="0" w:line="360" w:lineRule="auto"/>
        <w:rPr>
          <w:noProof/>
          <w:lang w:eastAsia="lt-LT"/>
        </w:rPr>
      </w:pPr>
      <w:r w:rsidRPr="001349E7">
        <w:rPr>
          <w:noProof/>
          <w:lang w:eastAsia="lt-LT"/>
        </w:rPr>
        <w:drawing>
          <wp:inline distT="0" distB="0" distL="0" distR="0" wp14:anchorId="6D1ACF9B" wp14:editId="39878A4E">
            <wp:extent cx="6120130" cy="4435475"/>
            <wp:effectExtent l="0" t="0" r="0" b="3175"/>
            <wp:docPr id="116123756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23756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3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496C960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67FB1C8" w14:textId="77777777" w:rsidR="001349E7" w:rsidRDefault="001349E7" w:rsidP="00CA5379">
      <w:pPr>
        <w:spacing w:after="0" w:line="360" w:lineRule="auto"/>
        <w:rPr>
          <w:noProof/>
          <w:lang w:eastAsia="lt-LT"/>
        </w:rPr>
      </w:pPr>
    </w:p>
    <w:p w14:paraId="0EE73B8B" w14:textId="77777777" w:rsidR="001349E7" w:rsidRDefault="001349E7" w:rsidP="00CA5379">
      <w:pPr>
        <w:spacing w:after="0" w:line="360" w:lineRule="auto"/>
        <w:rPr>
          <w:noProof/>
          <w:lang w:eastAsia="lt-LT"/>
        </w:rPr>
      </w:pPr>
    </w:p>
    <w:p w14:paraId="5EDCE7C2" w14:textId="77777777" w:rsidR="001349E7" w:rsidRDefault="001349E7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3626462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CF90FD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E3AD3DA">
                <wp:simplePos x="0" y="0"/>
                <wp:positionH relativeFrom="margin">
                  <wp:posOffset>2469515</wp:posOffset>
                </wp:positionH>
                <wp:positionV relativeFrom="paragraph">
                  <wp:posOffset>2314575</wp:posOffset>
                </wp:positionV>
                <wp:extent cx="334010" cy="2762250"/>
                <wp:effectExtent l="0" t="38100" r="6604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34010" cy="2762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88A39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4.45pt;margin-top:182.25pt;width:26.3pt;height:217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349E7" w:rsidRPr="001349E7">
        <w:rPr>
          <w:noProof/>
        </w:rPr>
        <w:drawing>
          <wp:inline distT="0" distB="0" distL="0" distR="0" wp14:anchorId="29E131ED" wp14:editId="285761A0">
            <wp:extent cx="6120130" cy="4622165"/>
            <wp:effectExtent l="0" t="0" r="0" b="6985"/>
            <wp:docPr id="71498001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98001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62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C2AA59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349E7" w:rsidRPr="00117B90">
        <w:rPr>
          <w:color w:val="000000"/>
          <w:u w:val="single"/>
        </w:rPr>
        <w:t>4107/0600:704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A8D7D8" w14:textId="77777777" w:rsidR="005479BC" w:rsidRDefault="005479BC" w:rsidP="003B25C1">
      <w:pPr>
        <w:spacing w:after="0" w:line="240" w:lineRule="auto"/>
      </w:pPr>
      <w:r>
        <w:separator/>
      </w:r>
    </w:p>
  </w:endnote>
  <w:endnote w:type="continuationSeparator" w:id="0">
    <w:p w14:paraId="26B3E652" w14:textId="77777777" w:rsidR="005479BC" w:rsidRDefault="005479B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F338F3" w14:textId="77777777" w:rsidR="005479BC" w:rsidRDefault="005479BC" w:rsidP="003B25C1">
      <w:pPr>
        <w:spacing w:after="0" w:line="240" w:lineRule="auto"/>
      </w:pPr>
      <w:r>
        <w:separator/>
      </w:r>
    </w:p>
  </w:footnote>
  <w:footnote w:type="continuationSeparator" w:id="0">
    <w:p w14:paraId="66946EAD" w14:textId="77777777" w:rsidR="005479BC" w:rsidRDefault="005479B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49E7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120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479BC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5E1C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1EED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5</TotalTime>
  <Pages>3</Pages>
  <Words>124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2024-06-13T12:09:00Z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