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5F887EA0" w:rsidR="00F342EA" w:rsidRDefault="0054244A" w:rsidP="00CA5379">
      <w:pPr>
        <w:spacing w:after="0" w:line="360" w:lineRule="auto"/>
        <w:rPr>
          <w:noProof/>
          <w:lang w:eastAsia="lt-LT"/>
        </w:rPr>
      </w:pPr>
      <w:r w:rsidRPr="0054244A">
        <w:rPr>
          <w:noProof/>
          <w:lang w:eastAsia="lt-LT"/>
        </w:rPr>
        <w:drawing>
          <wp:inline distT="0" distB="0" distL="0" distR="0" wp14:anchorId="47753A6F" wp14:editId="7F1E3592">
            <wp:extent cx="4262948" cy="3789680"/>
            <wp:effectExtent l="0" t="0" r="4445" b="1270"/>
            <wp:docPr id="156311039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11039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67857" cy="3794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44FA1F6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D525D95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73122E05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0EC8C696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4125177F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622D35A8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1D3FEAA9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5C798629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13C48FD0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50D19D60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55C8E24B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4D27322A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1B753546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05AA258B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1C2130D2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7091EECD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2788C145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61DB02FF" w14:textId="77777777" w:rsidR="0054244A" w:rsidRDefault="0054244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F397ED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CB5CC5D">
                <wp:simplePos x="0" y="0"/>
                <wp:positionH relativeFrom="margin">
                  <wp:posOffset>2126614</wp:posOffset>
                </wp:positionH>
                <wp:positionV relativeFrom="paragraph">
                  <wp:posOffset>1724024</wp:posOffset>
                </wp:positionV>
                <wp:extent cx="301625" cy="1908175"/>
                <wp:effectExtent l="38100" t="38100" r="22225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01625" cy="190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F618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7.45pt;margin-top:135.75pt;width:23.75pt;height:150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4244A" w:rsidRPr="0054244A">
        <w:rPr>
          <w:noProof/>
        </w:rPr>
        <w:drawing>
          <wp:inline distT="0" distB="0" distL="0" distR="0" wp14:anchorId="5BC41C94" wp14:editId="564D145B">
            <wp:extent cx="3488694" cy="3527425"/>
            <wp:effectExtent l="0" t="0" r="0" b="0"/>
            <wp:docPr id="122123795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23795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94761" cy="3533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D7EF1C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4244A" w:rsidRPr="0054244A">
        <w:rPr>
          <w:rFonts w:ascii="Verdana" w:hAnsi="Verdana"/>
          <w:b/>
          <w:bCs/>
          <w:i/>
          <w:iCs/>
          <w:sz w:val="18"/>
          <w:szCs w:val="18"/>
        </w:rPr>
        <w:t>4152/1700:30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33FC7" w14:textId="77777777" w:rsidR="00913D49" w:rsidRDefault="00913D49" w:rsidP="003B25C1">
      <w:pPr>
        <w:spacing w:after="0" w:line="240" w:lineRule="auto"/>
      </w:pPr>
      <w:r>
        <w:separator/>
      </w:r>
    </w:p>
  </w:endnote>
  <w:endnote w:type="continuationSeparator" w:id="0">
    <w:p w14:paraId="0FC66BF9" w14:textId="77777777" w:rsidR="00913D49" w:rsidRDefault="00913D4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B60AA" w14:textId="77777777" w:rsidR="00913D49" w:rsidRDefault="00913D49" w:rsidP="003B25C1">
      <w:pPr>
        <w:spacing w:after="0" w:line="240" w:lineRule="auto"/>
      </w:pPr>
      <w:r>
        <w:separator/>
      </w:r>
    </w:p>
  </w:footnote>
  <w:footnote w:type="continuationSeparator" w:id="0">
    <w:p w14:paraId="2542931E" w14:textId="77777777" w:rsidR="00913D49" w:rsidRDefault="00913D4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244A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13D49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A7686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2025-02-07T07:45:00Z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