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0A8C554A" w:rsidR="00F342EA" w:rsidRDefault="00C245D1" w:rsidP="00CA5379">
      <w:pPr>
        <w:spacing w:after="0" w:line="360" w:lineRule="auto"/>
        <w:rPr>
          <w:noProof/>
          <w:lang w:eastAsia="lt-LT"/>
        </w:rPr>
      </w:pPr>
      <w:r w:rsidRPr="00C245D1">
        <w:rPr>
          <w:noProof/>
          <w:lang w:eastAsia="lt-LT"/>
        </w:rPr>
        <w:drawing>
          <wp:inline distT="0" distB="0" distL="0" distR="0" wp14:anchorId="44B0A0F2" wp14:editId="59A3F657">
            <wp:extent cx="3962400" cy="3416840"/>
            <wp:effectExtent l="0" t="0" r="0" b="0"/>
            <wp:docPr id="53887473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87473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72534" cy="342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B460431" w:rsidR="00F342EA" w:rsidRDefault="00C245D1" w:rsidP="00CA5379">
      <w:pPr>
        <w:spacing w:after="0" w:line="360" w:lineRule="auto"/>
        <w:rPr>
          <w:noProof/>
          <w:lang w:eastAsia="lt-LT"/>
        </w:rPr>
      </w:pPr>
      <w:r w:rsidRPr="00C245D1">
        <w:rPr>
          <w:noProof/>
          <w:lang w:eastAsia="lt-LT"/>
        </w:rPr>
        <w:drawing>
          <wp:inline distT="0" distB="0" distL="0" distR="0" wp14:anchorId="481BBCCB" wp14:editId="0DADF842">
            <wp:extent cx="4310380" cy="3701703"/>
            <wp:effectExtent l="0" t="0" r="0" b="0"/>
            <wp:docPr id="206315444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315444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15392" cy="3706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CD21600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35E1691">
                <wp:simplePos x="0" y="0"/>
                <wp:positionH relativeFrom="margin">
                  <wp:posOffset>2472690</wp:posOffset>
                </wp:positionH>
                <wp:positionV relativeFrom="paragraph">
                  <wp:posOffset>2371724</wp:posOffset>
                </wp:positionV>
                <wp:extent cx="647700" cy="1533525"/>
                <wp:effectExtent l="0" t="38100" r="5715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7700" cy="1533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1A36A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4.7pt;margin-top:186.75pt;width:51pt;height:120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C245D1" w:rsidRPr="00C245D1">
        <w:rPr>
          <w:noProof/>
        </w:rPr>
        <w:drawing>
          <wp:inline distT="0" distB="0" distL="0" distR="0" wp14:anchorId="12A2D764" wp14:editId="4367FA6B">
            <wp:extent cx="4495800" cy="3739658"/>
            <wp:effectExtent l="0" t="0" r="0" b="0"/>
            <wp:docPr id="178987117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987117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10339" cy="3751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9149A10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C245D1" w:rsidRPr="00C245D1">
        <w:rPr>
          <w:rFonts w:ascii="Verdana" w:hAnsi="Verdana"/>
          <w:b/>
          <w:bCs/>
          <w:i/>
          <w:iCs/>
          <w:sz w:val="18"/>
          <w:szCs w:val="18"/>
        </w:rPr>
        <w:t>4167/0300:263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73E76" w14:textId="77777777" w:rsidR="00C6590D" w:rsidRDefault="00C6590D" w:rsidP="003B25C1">
      <w:pPr>
        <w:spacing w:after="0" w:line="240" w:lineRule="auto"/>
      </w:pPr>
      <w:r>
        <w:separator/>
      </w:r>
    </w:p>
  </w:endnote>
  <w:endnote w:type="continuationSeparator" w:id="0">
    <w:p w14:paraId="76E9987E" w14:textId="77777777" w:rsidR="00C6590D" w:rsidRDefault="00C6590D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FFED93" w14:textId="77777777" w:rsidR="00C6590D" w:rsidRDefault="00C6590D" w:rsidP="003B25C1">
      <w:pPr>
        <w:spacing w:after="0" w:line="240" w:lineRule="auto"/>
      </w:pPr>
      <w:r>
        <w:separator/>
      </w:r>
    </w:p>
  </w:footnote>
  <w:footnote w:type="continuationSeparator" w:id="0">
    <w:p w14:paraId="3BF6600F" w14:textId="77777777" w:rsidR="00C6590D" w:rsidRDefault="00C6590D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45D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6590D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264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2025-01-17T11:41:00Z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